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0B5" w:rsidRPr="004C572B" w:rsidRDefault="003A40B5" w:rsidP="00DA5D2C">
      <w:pPr>
        <w:pStyle w:val="Titolo1"/>
        <w:spacing w:line="244" w:lineRule="auto"/>
        <w:ind w:right="922"/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bCs/>
          <w:sz w:val="20"/>
          <w:szCs w:val="20"/>
        </w:rPr>
        <w:t xml:space="preserve">                                               </w:t>
      </w:r>
    </w:p>
    <w:p w:rsidR="002E54E8" w:rsidRPr="00DA5D2C" w:rsidRDefault="003A40B5" w:rsidP="00DA5D2C">
      <w:pPr>
        <w:pStyle w:val="Titolo1"/>
        <w:spacing w:line="244" w:lineRule="auto"/>
        <w:ind w:left="5071" w:right="-1" w:firstLine="593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DA5D2C">
        <w:rPr>
          <w:rFonts w:asciiTheme="minorHAnsi" w:hAnsiTheme="minorHAnsi" w:cstheme="minorHAnsi"/>
          <w:bCs/>
          <w:sz w:val="22"/>
          <w:szCs w:val="22"/>
        </w:rPr>
        <w:t xml:space="preserve">Al Dirigente Scolastico </w:t>
      </w:r>
    </w:p>
    <w:p w:rsidR="00DA5D2C" w:rsidRDefault="004C572B" w:rsidP="00DA5D2C">
      <w:pPr>
        <w:pStyle w:val="Titolo1"/>
        <w:spacing w:line="244" w:lineRule="auto"/>
        <w:ind w:left="5071" w:right="-1" w:firstLine="593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DA5D2C">
        <w:rPr>
          <w:rFonts w:asciiTheme="minorHAnsi" w:hAnsiTheme="minorHAnsi" w:cstheme="minorHAnsi"/>
          <w:bCs/>
          <w:sz w:val="22"/>
          <w:szCs w:val="22"/>
        </w:rPr>
        <w:t>Liceo Scientifico G. Galilei</w:t>
      </w:r>
    </w:p>
    <w:p w:rsidR="004C572B" w:rsidRPr="00DA5D2C" w:rsidRDefault="00DA5D2C" w:rsidP="00DA5D2C">
      <w:pPr>
        <w:pStyle w:val="Titolo1"/>
        <w:spacing w:line="244" w:lineRule="auto"/>
        <w:ind w:left="5071" w:right="-1" w:firstLine="593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Via Volontari della Libertà 18/C - </w:t>
      </w:r>
      <w:r w:rsidR="004C572B" w:rsidRPr="00DA5D2C">
        <w:rPr>
          <w:rFonts w:asciiTheme="minorHAnsi" w:hAnsiTheme="minorHAnsi" w:cstheme="minorHAnsi"/>
          <w:bCs/>
          <w:sz w:val="22"/>
          <w:szCs w:val="22"/>
        </w:rPr>
        <w:t>Erba (CO)</w:t>
      </w:r>
    </w:p>
    <w:p w:rsidR="00FF1624" w:rsidRPr="004C572B" w:rsidRDefault="00FF1624" w:rsidP="00FF1624">
      <w:pPr>
        <w:pStyle w:val="Titolo1"/>
        <w:spacing w:line="244" w:lineRule="auto"/>
        <w:ind w:left="0" w:right="922"/>
        <w:jc w:val="both"/>
        <w:rPr>
          <w:rFonts w:asciiTheme="minorHAnsi" w:hAnsiTheme="minorHAnsi" w:cstheme="minorHAnsi"/>
          <w:sz w:val="20"/>
          <w:szCs w:val="20"/>
        </w:rPr>
      </w:pPr>
    </w:p>
    <w:p w:rsidR="002E54E8" w:rsidRPr="004C572B" w:rsidRDefault="002E54E8" w:rsidP="003A40B5">
      <w:pPr>
        <w:spacing w:after="0" w:line="240" w:lineRule="auto"/>
        <w:rPr>
          <w:rFonts w:eastAsia="Times New Roman" w:cstheme="minorHAnsi"/>
          <w:sz w:val="20"/>
          <w:szCs w:val="20"/>
        </w:rPr>
      </w:pPr>
    </w:p>
    <w:p w:rsidR="003A40B5" w:rsidRPr="009105A5" w:rsidRDefault="00DA5D2C" w:rsidP="003A40B5">
      <w:pPr>
        <w:spacing w:after="0" w:line="240" w:lineRule="auto"/>
        <w:rPr>
          <w:rFonts w:eastAsia="Times New Roman" w:cstheme="minorHAnsi"/>
          <w:b/>
          <w:sz w:val="20"/>
          <w:szCs w:val="20"/>
        </w:rPr>
      </w:pPr>
      <w:r>
        <w:rPr>
          <w:rFonts w:eastAsia="Times New Roman" w:cstheme="minorHAnsi"/>
          <w:b/>
          <w:sz w:val="20"/>
          <w:szCs w:val="20"/>
        </w:rPr>
        <w:t>OGGETTO: RICHIESTA DI ASPETTATIVA NON RETRIBUITA</w:t>
      </w:r>
    </w:p>
    <w:p w:rsidR="003A40B5" w:rsidRPr="004C572B" w:rsidRDefault="003A40B5" w:rsidP="003A40B5">
      <w:pPr>
        <w:spacing w:after="0" w:line="240" w:lineRule="auto"/>
        <w:rPr>
          <w:rFonts w:cstheme="minorHAnsi"/>
          <w:sz w:val="20"/>
          <w:szCs w:val="20"/>
        </w:rPr>
      </w:pPr>
    </w:p>
    <w:p w:rsidR="004C572B" w:rsidRDefault="00AA2D4F" w:rsidP="009373A8">
      <w:pPr>
        <w:spacing w:after="0" w:line="240" w:lineRule="auto"/>
        <w:rPr>
          <w:rFonts w:eastAsia="Times New Roman" w:cstheme="minorHAnsi"/>
          <w:sz w:val="20"/>
          <w:szCs w:val="20"/>
        </w:rPr>
      </w:pPr>
      <w:r w:rsidRPr="004C572B">
        <w:rPr>
          <w:rFonts w:eastAsia="Times New Roman" w:cstheme="minorHAnsi"/>
          <w:sz w:val="20"/>
          <w:szCs w:val="20"/>
        </w:rPr>
        <w:t>Il/la sottoscritto/a_________________________________</w:t>
      </w:r>
    </w:p>
    <w:p w:rsidR="004C572B" w:rsidRDefault="004C572B" w:rsidP="009373A8">
      <w:pPr>
        <w:spacing w:after="0" w:line="240" w:lineRule="auto"/>
        <w:rPr>
          <w:rFonts w:eastAsia="Times New Roman" w:cstheme="minorHAnsi"/>
          <w:sz w:val="20"/>
          <w:szCs w:val="20"/>
        </w:rPr>
      </w:pPr>
    </w:p>
    <w:p w:rsidR="00AA2D4F" w:rsidRPr="004C572B" w:rsidRDefault="00AA2D4F" w:rsidP="009373A8">
      <w:pPr>
        <w:spacing w:after="0" w:line="240" w:lineRule="auto"/>
        <w:rPr>
          <w:rFonts w:eastAsia="Times New Roman" w:cstheme="minorHAnsi"/>
          <w:sz w:val="20"/>
          <w:szCs w:val="20"/>
        </w:rPr>
      </w:pPr>
      <w:r w:rsidRPr="004C572B">
        <w:rPr>
          <w:rFonts w:eastAsia="Times New Roman" w:cstheme="minorHAnsi"/>
          <w:sz w:val="20"/>
          <w:szCs w:val="20"/>
        </w:rPr>
        <w:t xml:space="preserve">nato/a </w:t>
      </w:r>
      <w:proofErr w:type="spellStart"/>
      <w:r w:rsidR="008F4DD5" w:rsidRPr="004C572B">
        <w:rPr>
          <w:rFonts w:eastAsia="Times New Roman" w:cstheme="minorHAnsi"/>
          <w:sz w:val="20"/>
          <w:szCs w:val="20"/>
        </w:rPr>
        <w:t>a</w:t>
      </w:r>
      <w:proofErr w:type="spellEnd"/>
      <w:r w:rsidR="004C572B">
        <w:rPr>
          <w:rFonts w:eastAsia="Times New Roman" w:cstheme="minorHAnsi"/>
          <w:sz w:val="20"/>
          <w:szCs w:val="20"/>
        </w:rPr>
        <w:t xml:space="preserve"> _______________</w:t>
      </w:r>
      <w:r w:rsidRPr="004C572B">
        <w:rPr>
          <w:rFonts w:eastAsia="Times New Roman" w:cstheme="minorHAnsi"/>
          <w:sz w:val="20"/>
          <w:szCs w:val="20"/>
        </w:rPr>
        <w:t>___</w:t>
      </w:r>
      <w:r w:rsidR="00762115" w:rsidRPr="004C572B">
        <w:rPr>
          <w:rFonts w:eastAsia="Times New Roman" w:cstheme="minorHAnsi"/>
          <w:sz w:val="20"/>
          <w:szCs w:val="20"/>
        </w:rPr>
        <w:t>_______________</w:t>
      </w:r>
      <w:r w:rsidR="008F4DD5" w:rsidRPr="004C572B">
        <w:rPr>
          <w:rFonts w:eastAsia="Times New Roman" w:cstheme="minorHAnsi"/>
          <w:sz w:val="20"/>
          <w:szCs w:val="20"/>
        </w:rPr>
        <w:t>__</w:t>
      </w:r>
      <w:r w:rsidR="00DA5D2C">
        <w:rPr>
          <w:rFonts w:eastAsia="Times New Roman" w:cstheme="minorHAnsi"/>
          <w:sz w:val="20"/>
          <w:szCs w:val="20"/>
        </w:rPr>
        <w:t xml:space="preserve">    </w:t>
      </w:r>
      <w:proofErr w:type="spellStart"/>
      <w:r w:rsidR="00DA5D2C">
        <w:rPr>
          <w:rFonts w:eastAsia="Times New Roman" w:cstheme="minorHAnsi"/>
          <w:sz w:val="20"/>
          <w:szCs w:val="20"/>
        </w:rPr>
        <w:t>Prov</w:t>
      </w:r>
      <w:proofErr w:type="spellEnd"/>
      <w:r w:rsidR="00DA5D2C">
        <w:rPr>
          <w:rFonts w:eastAsia="Times New Roman" w:cstheme="minorHAnsi"/>
          <w:sz w:val="20"/>
          <w:szCs w:val="20"/>
        </w:rPr>
        <w:t xml:space="preserve">. _________    </w:t>
      </w:r>
      <w:r w:rsidR="00762115" w:rsidRPr="004C572B">
        <w:rPr>
          <w:rFonts w:eastAsia="Times New Roman" w:cstheme="minorHAnsi"/>
          <w:sz w:val="20"/>
          <w:szCs w:val="20"/>
        </w:rPr>
        <w:t>il_____________</w:t>
      </w:r>
      <w:r w:rsidR="008F4DD5" w:rsidRPr="004C572B">
        <w:rPr>
          <w:rFonts w:eastAsia="Times New Roman" w:cstheme="minorHAnsi"/>
          <w:sz w:val="20"/>
          <w:szCs w:val="20"/>
        </w:rPr>
        <w:t>______</w:t>
      </w:r>
    </w:p>
    <w:p w:rsidR="008F4DD5" w:rsidRPr="004C572B" w:rsidRDefault="008F4DD5" w:rsidP="009373A8">
      <w:pPr>
        <w:spacing w:after="0" w:line="240" w:lineRule="auto"/>
        <w:rPr>
          <w:rFonts w:eastAsia="Times New Roman" w:cstheme="minorHAnsi"/>
          <w:sz w:val="20"/>
          <w:szCs w:val="20"/>
        </w:rPr>
      </w:pPr>
    </w:p>
    <w:p w:rsidR="008F4DD5" w:rsidRPr="004C572B" w:rsidRDefault="008F4DD5" w:rsidP="008F4DD5">
      <w:pPr>
        <w:pStyle w:val="Corpotesto"/>
        <w:rPr>
          <w:rFonts w:asciiTheme="minorHAnsi" w:hAnsiTheme="minorHAnsi" w:cstheme="minorHAnsi"/>
        </w:rPr>
      </w:pPr>
      <w:r w:rsidRPr="004C572B">
        <w:rPr>
          <w:rFonts w:asciiTheme="minorHAnsi" w:hAnsiTheme="minorHAnsi" w:cstheme="minorHAnsi"/>
        </w:rPr>
        <w:t>residente a___________</w:t>
      </w:r>
      <w:r w:rsidR="00DA5D2C">
        <w:rPr>
          <w:rFonts w:asciiTheme="minorHAnsi" w:hAnsiTheme="minorHAnsi" w:cstheme="minorHAnsi"/>
        </w:rPr>
        <w:t>___</w:t>
      </w:r>
      <w:r w:rsidRPr="004C572B">
        <w:rPr>
          <w:rFonts w:asciiTheme="minorHAnsi" w:hAnsiTheme="minorHAnsi" w:cstheme="minorHAnsi"/>
        </w:rPr>
        <w:t>___________via_____________________________</w:t>
      </w:r>
      <w:r w:rsidR="00DA5D2C">
        <w:rPr>
          <w:rFonts w:asciiTheme="minorHAnsi" w:hAnsiTheme="minorHAnsi" w:cstheme="minorHAnsi"/>
        </w:rPr>
        <w:t>___________________n°__________</w:t>
      </w:r>
    </w:p>
    <w:p w:rsidR="00F03FF6" w:rsidRPr="004C572B" w:rsidRDefault="00F03FF6" w:rsidP="009373A8">
      <w:pPr>
        <w:spacing w:after="0" w:line="240" w:lineRule="auto"/>
        <w:rPr>
          <w:rFonts w:eastAsia="Times New Roman" w:cstheme="minorHAnsi"/>
          <w:sz w:val="20"/>
          <w:szCs w:val="20"/>
        </w:rPr>
      </w:pPr>
    </w:p>
    <w:p w:rsidR="009105A5" w:rsidRDefault="00AA2D4F" w:rsidP="009373A8">
      <w:pPr>
        <w:spacing w:after="0" w:line="240" w:lineRule="auto"/>
        <w:rPr>
          <w:rFonts w:eastAsia="Times New Roman" w:cstheme="minorHAnsi"/>
          <w:sz w:val="20"/>
          <w:szCs w:val="20"/>
        </w:rPr>
      </w:pPr>
      <w:r w:rsidRPr="004C572B">
        <w:rPr>
          <w:rFonts w:eastAsia="Times New Roman" w:cstheme="minorHAnsi"/>
          <w:sz w:val="20"/>
          <w:szCs w:val="20"/>
        </w:rPr>
        <w:t xml:space="preserve">in servizio presso </w:t>
      </w:r>
      <w:r w:rsidR="009105A5">
        <w:rPr>
          <w:rFonts w:eastAsia="Times New Roman" w:cstheme="minorHAnsi"/>
          <w:sz w:val="20"/>
          <w:szCs w:val="20"/>
        </w:rPr>
        <w:t>questo</w:t>
      </w:r>
      <w:r w:rsidRPr="004C572B">
        <w:rPr>
          <w:rFonts w:eastAsia="Times New Roman" w:cstheme="minorHAnsi"/>
          <w:sz w:val="20"/>
          <w:szCs w:val="20"/>
        </w:rPr>
        <w:t xml:space="preserve"> Istituto in qualità di</w:t>
      </w:r>
      <w:r w:rsidR="008F4DD5" w:rsidRPr="004C572B">
        <w:rPr>
          <w:rFonts w:eastAsia="Times New Roman" w:cstheme="minorHAnsi"/>
          <w:sz w:val="20"/>
          <w:szCs w:val="20"/>
        </w:rPr>
        <w:t xml:space="preserve"> </w:t>
      </w:r>
      <w:r w:rsidR="009105A5">
        <w:rPr>
          <w:rFonts w:eastAsia="Times New Roman" w:cstheme="minorHAnsi"/>
          <w:sz w:val="20"/>
          <w:szCs w:val="20"/>
        </w:rPr>
        <w:tab/>
        <w:t xml:space="preserve"> </w:t>
      </w:r>
      <w:r w:rsidR="009105A5">
        <w:rPr>
          <w:rFonts w:eastAsia="Times New Roman" w:cstheme="minorHAnsi"/>
          <w:noProof/>
          <w:sz w:val="20"/>
          <w:szCs w:val="20"/>
          <w:lang w:eastAsia="it-IT"/>
        </w:rPr>
        <w:drawing>
          <wp:inline distT="0" distB="0" distL="0" distR="0" wp14:anchorId="5A62A36D">
            <wp:extent cx="158750" cy="158750"/>
            <wp:effectExtent l="0" t="0" r="0" b="0"/>
            <wp:docPr id="14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105A5">
        <w:rPr>
          <w:rFonts w:eastAsia="Times New Roman" w:cstheme="minorHAnsi"/>
          <w:sz w:val="20"/>
          <w:szCs w:val="20"/>
        </w:rPr>
        <w:t xml:space="preserve">  </w:t>
      </w:r>
      <w:r w:rsidR="00FF1624" w:rsidRPr="004C572B">
        <w:rPr>
          <w:rFonts w:eastAsia="Times New Roman" w:cstheme="minorHAnsi"/>
          <w:sz w:val="20"/>
          <w:szCs w:val="20"/>
        </w:rPr>
        <w:t>docente</w:t>
      </w:r>
      <w:r w:rsidR="009105A5">
        <w:rPr>
          <w:rFonts w:eastAsia="Times New Roman" w:cstheme="minorHAnsi"/>
          <w:sz w:val="20"/>
          <w:szCs w:val="20"/>
        </w:rPr>
        <w:t xml:space="preserve"> </w:t>
      </w:r>
      <w:r w:rsidR="009105A5">
        <w:rPr>
          <w:rFonts w:eastAsia="Times New Roman" w:cstheme="minorHAnsi"/>
          <w:sz w:val="20"/>
          <w:szCs w:val="20"/>
        </w:rPr>
        <w:tab/>
        <w:t xml:space="preserve">  </w:t>
      </w:r>
      <w:r w:rsidR="009105A5">
        <w:rPr>
          <w:rFonts w:eastAsia="Times New Roman" w:cstheme="minorHAnsi"/>
          <w:noProof/>
          <w:sz w:val="20"/>
          <w:szCs w:val="20"/>
          <w:lang w:eastAsia="it-IT"/>
        </w:rPr>
        <w:drawing>
          <wp:inline distT="0" distB="0" distL="0" distR="0" wp14:anchorId="7AEF64BE">
            <wp:extent cx="158750" cy="158750"/>
            <wp:effectExtent l="0" t="0" r="0" b="0"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105A5">
        <w:rPr>
          <w:rFonts w:eastAsia="Times New Roman" w:cstheme="minorHAnsi"/>
          <w:sz w:val="20"/>
          <w:szCs w:val="20"/>
        </w:rPr>
        <w:t xml:space="preserve">   </w:t>
      </w:r>
      <w:r w:rsidR="002107E1" w:rsidRPr="004C572B">
        <w:rPr>
          <w:rFonts w:eastAsia="Times New Roman" w:cstheme="minorHAnsi"/>
          <w:sz w:val="20"/>
          <w:szCs w:val="20"/>
        </w:rPr>
        <w:t>ATA</w:t>
      </w:r>
      <w:r w:rsidR="00AA326A" w:rsidRPr="004C572B">
        <w:rPr>
          <w:rFonts w:eastAsia="Times New Roman" w:cstheme="minorHAnsi"/>
          <w:sz w:val="20"/>
          <w:szCs w:val="20"/>
        </w:rPr>
        <w:t xml:space="preserve"> </w:t>
      </w:r>
      <w:r w:rsidR="009105A5">
        <w:rPr>
          <w:rFonts w:eastAsia="Times New Roman" w:cstheme="minorHAnsi"/>
          <w:sz w:val="20"/>
          <w:szCs w:val="20"/>
        </w:rPr>
        <w:t xml:space="preserve">   </w:t>
      </w:r>
    </w:p>
    <w:p w:rsidR="009105A5" w:rsidRDefault="009105A5" w:rsidP="009373A8">
      <w:pPr>
        <w:spacing w:after="0" w:line="240" w:lineRule="auto"/>
        <w:rPr>
          <w:rFonts w:eastAsia="Times New Roman" w:cstheme="minorHAnsi"/>
          <w:sz w:val="20"/>
          <w:szCs w:val="20"/>
        </w:rPr>
      </w:pPr>
    </w:p>
    <w:p w:rsidR="000B6133" w:rsidRPr="004C572B" w:rsidRDefault="00AA2D4F" w:rsidP="009373A8">
      <w:pPr>
        <w:spacing w:after="0" w:line="240" w:lineRule="auto"/>
        <w:rPr>
          <w:rFonts w:eastAsia="Times New Roman" w:cstheme="minorHAnsi"/>
          <w:sz w:val="20"/>
          <w:szCs w:val="20"/>
        </w:rPr>
      </w:pPr>
      <w:r w:rsidRPr="004C572B">
        <w:rPr>
          <w:rFonts w:eastAsia="Times New Roman" w:cstheme="minorHAnsi"/>
          <w:sz w:val="20"/>
          <w:szCs w:val="20"/>
        </w:rPr>
        <w:t>a tempo</w:t>
      </w:r>
      <w:r w:rsidR="008269C9" w:rsidRPr="004C572B">
        <w:rPr>
          <w:rFonts w:eastAsia="Times New Roman" w:cstheme="minorHAnsi"/>
          <w:sz w:val="20"/>
          <w:szCs w:val="20"/>
        </w:rPr>
        <w:t xml:space="preserve">  </w:t>
      </w:r>
      <w:r w:rsidR="009105A5">
        <w:rPr>
          <w:rFonts w:eastAsia="Times New Roman" w:cstheme="minorHAnsi"/>
          <w:sz w:val="20"/>
          <w:szCs w:val="20"/>
        </w:rPr>
        <w:t xml:space="preserve">   </w:t>
      </w:r>
      <w:r w:rsidR="009105A5">
        <w:rPr>
          <w:rFonts w:eastAsia="Times New Roman" w:cstheme="minorHAnsi"/>
          <w:noProof/>
          <w:sz w:val="20"/>
          <w:szCs w:val="20"/>
          <w:lang w:eastAsia="it-IT"/>
        </w:rPr>
        <w:drawing>
          <wp:inline distT="0" distB="0" distL="0" distR="0" wp14:anchorId="143AAB23">
            <wp:extent cx="140335" cy="133985"/>
            <wp:effectExtent l="0" t="0" r="0" b="0"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5" cy="133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105A5">
        <w:rPr>
          <w:rFonts w:eastAsia="Times New Roman" w:cstheme="minorHAnsi"/>
          <w:sz w:val="20"/>
          <w:szCs w:val="20"/>
        </w:rPr>
        <w:t xml:space="preserve">   </w:t>
      </w:r>
      <w:r w:rsidR="002107E1" w:rsidRPr="004C572B">
        <w:rPr>
          <w:rFonts w:eastAsia="Times New Roman" w:cstheme="minorHAnsi"/>
          <w:sz w:val="20"/>
          <w:szCs w:val="20"/>
        </w:rPr>
        <w:t>i</w:t>
      </w:r>
      <w:r w:rsidR="00AA326A" w:rsidRPr="004C572B">
        <w:rPr>
          <w:rFonts w:eastAsia="Times New Roman" w:cstheme="minorHAnsi"/>
          <w:sz w:val="20"/>
          <w:szCs w:val="20"/>
        </w:rPr>
        <w:t>ndeterminato</w:t>
      </w:r>
      <w:r w:rsidR="009105A5">
        <w:rPr>
          <w:rFonts w:eastAsia="Times New Roman" w:cstheme="minorHAnsi"/>
          <w:sz w:val="20"/>
          <w:szCs w:val="20"/>
        </w:rPr>
        <w:t xml:space="preserve"> </w:t>
      </w:r>
      <w:r w:rsidR="00AA326A" w:rsidRPr="004C572B">
        <w:rPr>
          <w:rFonts w:eastAsia="Times New Roman" w:cstheme="minorHAnsi"/>
          <w:sz w:val="20"/>
          <w:szCs w:val="20"/>
        </w:rPr>
        <w:t xml:space="preserve">       </w:t>
      </w:r>
      <w:r w:rsidR="008F4DD5" w:rsidRPr="004C572B">
        <w:rPr>
          <w:rFonts w:eastAsia="Times New Roman" w:cstheme="minorHAnsi"/>
          <w:sz w:val="20"/>
          <w:szCs w:val="20"/>
        </w:rPr>
        <w:t xml:space="preserve"> </w:t>
      </w:r>
      <w:r w:rsidR="009105A5">
        <w:rPr>
          <w:rFonts w:eastAsia="Times New Roman" w:cstheme="minorHAnsi"/>
          <w:sz w:val="20"/>
          <w:szCs w:val="20"/>
        </w:rPr>
        <w:t xml:space="preserve">  </w:t>
      </w:r>
      <w:r w:rsidR="009105A5">
        <w:rPr>
          <w:rFonts w:eastAsia="Times New Roman" w:cstheme="minorHAnsi"/>
          <w:noProof/>
          <w:sz w:val="20"/>
          <w:szCs w:val="20"/>
          <w:lang w:eastAsia="it-IT"/>
        </w:rPr>
        <w:drawing>
          <wp:inline distT="0" distB="0" distL="0" distR="0" wp14:anchorId="32238C1B">
            <wp:extent cx="158750" cy="158750"/>
            <wp:effectExtent l="0" t="0" r="0" b="0"/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105A5">
        <w:rPr>
          <w:rFonts w:eastAsia="Times New Roman" w:cstheme="minorHAnsi"/>
          <w:sz w:val="20"/>
          <w:szCs w:val="20"/>
        </w:rPr>
        <w:t xml:space="preserve">      </w:t>
      </w:r>
      <w:r w:rsidR="000B6133" w:rsidRPr="004C572B">
        <w:rPr>
          <w:rFonts w:eastAsia="Times New Roman" w:cstheme="minorHAnsi"/>
          <w:sz w:val="20"/>
          <w:szCs w:val="20"/>
        </w:rPr>
        <w:t>determin</w:t>
      </w:r>
      <w:r w:rsidR="00F03FF6" w:rsidRPr="004C572B">
        <w:rPr>
          <w:rFonts w:eastAsia="Times New Roman" w:cstheme="minorHAnsi"/>
          <w:sz w:val="20"/>
          <w:szCs w:val="20"/>
        </w:rPr>
        <w:t>ato</w:t>
      </w:r>
    </w:p>
    <w:p w:rsidR="00B8778E" w:rsidRPr="004C572B" w:rsidRDefault="00B8778E" w:rsidP="009373A8">
      <w:pPr>
        <w:spacing w:after="0" w:line="240" w:lineRule="auto"/>
        <w:rPr>
          <w:rFonts w:eastAsia="Times New Roman" w:cstheme="minorHAnsi"/>
          <w:sz w:val="20"/>
          <w:szCs w:val="20"/>
        </w:rPr>
      </w:pPr>
    </w:p>
    <w:p w:rsidR="00AA2D4F" w:rsidRPr="004C572B" w:rsidRDefault="00AA2D4F" w:rsidP="00B606BA">
      <w:pPr>
        <w:spacing w:after="0"/>
        <w:jc w:val="center"/>
        <w:rPr>
          <w:rFonts w:eastAsia="Times New Roman" w:cstheme="minorHAnsi"/>
          <w:sz w:val="20"/>
          <w:szCs w:val="20"/>
        </w:rPr>
      </w:pPr>
      <w:r w:rsidRPr="004C572B">
        <w:rPr>
          <w:rFonts w:eastAsia="Times New Roman" w:cstheme="minorHAnsi"/>
          <w:sz w:val="20"/>
          <w:szCs w:val="20"/>
        </w:rPr>
        <w:t>C H I E D E:</w:t>
      </w:r>
    </w:p>
    <w:p w:rsidR="00FF1624" w:rsidRPr="004C572B" w:rsidRDefault="00FF1624" w:rsidP="00B606BA">
      <w:pPr>
        <w:spacing w:after="0"/>
        <w:jc w:val="center"/>
        <w:rPr>
          <w:rFonts w:eastAsia="Times New Roman" w:cstheme="minorHAnsi"/>
          <w:sz w:val="20"/>
          <w:szCs w:val="20"/>
        </w:rPr>
      </w:pPr>
    </w:p>
    <w:p w:rsidR="00FF1624" w:rsidRPr="004C572B" w:rsidRDefault="00FF1624" w:rsidP="009105A5">
      <w:pPr>
        <w:rPr>
          <w:rFonts w:eastAsia="Times New Roman" w:cstheme="minorHAnsi"/>
          <w:sz w:val="20"/>
          <w:szCs w:val="20"/>
        </w:rPr>
      </w:pPr>
      <w:r w:rsidRPr="004C572B">
        <w:rPr>
          <w:rFonts w:eastAsia="Times New Roman" w:cstheme="minorHAnsi"/>
          <w:sz w:val="20"/>
          <w:szCs w:val="20"/>
        </w:rPr>
        <w:t xml:space="preserve">di poter usufruire </w:t>
      </w:r>
      <w:r w:rsidR="008F4DD5" w:rsidRPr="004C572B">
        <w:rPr>
          <w:rFonts w:eastAsia="Times New Roman" w:cstheme="minorHAnsi"/>
          <w:sz w:val="20"/>
          <w:szCs w:val="20"/>
        </w:rPr>
        <w:t xml:space="preserve">dal </w:t>
      </w:r>
      <w:r w:rsidR="002107E1" w:rsidRPr="004C572B">
        <w:rPr>
          <w:rFonts w:eastAsia="Times New Roman" w:cstheme="minorHAnsi"/>
          <w:sz w:val="20"/>
          <w:szCs w:val="20"/>
        </w:rPr>
        <w:t xml:space="preserve">    </w:t>
      </w:r>
      <w:r w:rsidR="008F4DD5" w:rsidRPr="004C572B">
        <w:rPr>
          <w:rFonts w:eastAsia="Times New Roman" w:cstheme="minorHAnsi"/>
          <w:sz w:val="20"/>
          <w:szCs w:val="20"/>
        </w:rPr>
        <w:t>___</w:t>
      </w:r>
      <w:r w:rsidR="004C572B">
        <w:rPr>
          <w:rFonts w:eastAsia="Times New Roman" w:cstheme="minorHAnsi"/>
          <w:sz w:val="20"/>
          <w:szCs w:val="20"/>
        </w:rPr>
        <w:t>_____</w:t>
      </w:r>
      <w:r w:rsidR="008F4DD5" w:rsidRPr="004C572B">
        <w:rPr>
          <w:rFonts w:eastAsia="Times New Roman" w:cstheme="minorHAnsi"/>
          <w:sz w:val="20"/>
          <w:szCs w:val="20"/>
        </w:rPr>
        <w:t>___</w:t>
      </w:r>
      <w:r w:rsidR="002107E1" w:rsidRPr="004C572B">
        <w:rPr>
          <w:rFonts w:eastAsia="Times New Roman" w:cstheme="minorHAnsi"/>
          <w:sz w:val="20"/>
          <w:szCs w:val="20"/>
        </w:rPr>
        <w:t>__</w:t>
      </w:r>
      <w:r w:rsidR="008F4DD5" w:rsidRPr="004C572B">
        <w:rPr>
          <w:rFonts w:eastAsia="Times New Roman" w:cstheme="minorHAnsi"/>
          <w:sz w:val="20"/>
          <w:szCs w:val="20"/>
        </w:rPr>
        <w:t>______</w:t>
      </w:r>
      <w:r w:rsidR="002107E1" w:rsidRPr="004C572B">
        <w:rPr>
          <w:rFonts w:eastAsia="Times New Roman" w:cstheme="minorHAnsi"/>
          <w:sz w:val="20"/>
          <w:szCs w:val="20"/>
        </w:rPr>
        <w:t xml:space="preserve">        </w:t>
      </w:r>
      <w:r w:rsidR="008F4DD5" w:rsidRPr="004C572B">
        <w:rPr>
          <w:rFonts w:eastAsia="Times New Roman" w:cstheme="minorHAnsi"/>
          <w:sz w:val="20"/>
          <w:szCs w:val="20"/>
        </w:rPr>
        <w:t>al</w:t>
      </w:r>
      <w:r w:rsidR="002107E1" w:rsidRPr="004C572B">
        <w:rPr>
          <w:rFonts w:eastAsia="Times New Roman" w:cstheme="minorHAnsi"/>
          <w:sz w:val="20"/>
          <w:szCs w:val="20"/>
        </w:rPr>
        <w:t xml:space="preserve">      </w:t>
      </w:r>
      <w:r w:rsidR="008F4DD5" w:rsidRPr="004C572B">
        <w:rPr>
          <w:rFonts w:eastAsia="Times New Roman" w:cstheme="minorHAnsi"/>
          <w:sz w:val="20"/>
          <w:szCs w:val="20"/>
        </w:rPr>
        <w:t>____</w:t>
      </w:r>
      <w:r w:rsidR="002107E1" w:rsidRPr="004C572B">
        <w:rPr>
          <w:rFonts w:eastAsia="Times New Roman" w:cstheme="minorHAnsi"/>
          <w:sz w:val="20"/>
          <w:szCs w:val="20"/>
        </w:rPr>
        <w:t>___</w:t>
      </w:r>
      <w:r w:rsidR="008F4DD5" w:rsidRPr="004C572B">
        <w:rPr>
          <w:rFonts w:eastAsia="Times New Roman" w:cstheme="minorHAnsi"/>
          <w:sz w:val="20"/>
          <w:szCs w:val="20"/>
        </w:rPr>
        <w:t>__</w:t>
      </w:r>
      <w:r w:rsidR="004C572B">
        <w:rPr>
          <w:rFonts w:eastAsia="Times New Roman" w:cstheme="minorHAnsi"/>
          <w:sz w:val="20"/>
          <w:szCs w:val="20"/>
        </w:rPr>
        <w:t>______</w:t>
      </w:r>
      <w:r w:rsidR="008F4DD5" w:rsidRPr="004C572B">
        <w:rPr>
          <w:rFonts w:eastAsia="Times New Roman" w:cstheme="minorHAnsi"/>
          <w:sz w:val="20"/>
          <w:szCs w:val="20"/>
        </w:rPr>
        <w:t>________</w:t>
      </w:r>
      <w:r w:rsidR="009105A5">
        <w:rPr>
          <w:rFonts w:eastAsia="Times New Roman" w:cstheme="minorHAnsi"/>
          <w:sz w:val="20"/>
          <w:szCs w:val="20"/>
        </w:rPr>
        <w:t xml:space="preserve">   </w:t>
      </w:r>
      <w:r w:rsidR="00DA5D2C">
        <w:rPr>
          <w:rFonts w:eastAsia="Times New Roman" w:cstheme="minorHAnsi"/>
          <w:sz w:val="20"/>
          <w:szCs w:val="20"/>
        </w:rPr>
        <w:t>di un periodo di</w:t>
      </w:r>
      <w:r w:rsidR="008F4DD5" w:rsidRPr="004C572B">
        <w:rPr>
          <w:rFonts w:eastAsia="Times New Roman" w:cstheme="minorHAnsi"/>
          <w:sz w:val="20"/>
          <w:szCs w:val="20"/>
        </w:rPr>
        <w:t xml:space="preserve">: </w:t>
      </w:r>
    </w:p>
    <w:p w:rsidR="00B0546D" w:rsidRDefault="004670A2" w:rsidP="00D80E0B">
      <w:pPr>
        <w:rPr>
          <w:rFonts w:eastAsia="Times New Roman" w:cstheme="minorHAnsi"/>
          <w:sz w:val="20"/>
          <w:szCs w:val="20"/>
        </w:rPr>
      </w:pPr>
      <w:r w:rsidRPr="004C572B">
        <w:rPr>
          <w:rFonts w:eastAsia="Times New Roman" w:cstheme="minorHAnsi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margin">
                  <wp:posOffset>36830</wp:posOffset>
                </wp:positionH>
                <wp:positionV relativeFrom="paragraph">
                  <wp:posOffset>26670</wp:posOffset>
                </wp:positionV>
                <wp:extent cx="100330" cy="125730"/>
                <wp:effectExtent l="13970" t="5715" r="9525" b="11430"/>
                <wp:wrapNone/>
                <wp:docPr id="6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0330" cy="125730"/>
                        </a:xfrm>
                        <a:custGeom>
                          <a:avLst/>
                          <a:gdLst>
                            <a:gd name="T0" fmla="*/ 0 w 161"/>
                            <a:gd name="T1" fmla="*/ 200539 h 200"/>
                            <a:gd name="T2" fmla="*/ 0 w 161"/>
                            <a:gd name="T3" fmla="*/ 74809 h 200"/>
                            <a:gd name="T4" fmla="*/ 99707 w 161"/>
                            <a:gd name="T5" fmla="*/ 74809 h 200"/>
                            <a:gd name="T6" fmla="*/ 99707 w 161"/>
                            <a:gd name="T7" fmla="*/ 200539 h 200"/>
                            <a:gd name="T8" fmla="*/ 0 w 161"/>
                            <a:gd name="T9" fmla="*/ 200539 h 200"/>
                            <a:gd name="T10" fmla="*/ 2493 w 161"/>
                            <a:gd name="T11" fmla="*/ 197396 h 200"/>
                            <a:gd name="T12" fmla="*/ 97214 w 161"/>
                            <a:gd name="T13" fmla="*/ 197396 h 200"/>
                            <a:gd name="T14" fmla="*/ 97214 w 161"/>
                            <a:gd name="T15" fmla="*/ 77953 h 200"/>
                            <a:gd name="T16" fmla="*/ 2493 w 161"/>
                            <a:gd name="T17" fmla="*/ 77953 h 200"/>
                            <a:gd name="T18" fmla="*/ 2493 w 161"/>
                            <a:gd name="T19" fmla="*/ 197396 h 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161" h="200">
                              <a:moveTo>
                                <a:pt x="0" y="200"/>
                              </a:moveTo>
                              <a:lnTo>
                                <a:pt x="0" y="0"/>
                              </a:lnTo>
                              <a:lnTo>
                                <a:pt x="160" y="0"/>
                              </a:lnTo>
                              <a:lnTo>
                                <a:pt x="160" y="200"/>
                              </a:lnTo>
                              <a:lnTo>
                                <a:pt x="0" y="200"/>
                              </a:lnTo>
                              <a:close/>
                              <a:moveTo>
                                <a:pt x="4" y="195"/>
                              </a:moveTo>
                              <a:lnTo>
                                <a:pt x="156" y="195"/>
                              </a:lnTo>
                              <a:lnTo>
                                <a:pt x="156" y="5"/>
                              </a:lnTo>
                              <a:lnTo>
                                <a:pt x="4" y="5"/>
                              </a:lnTo>
                              <a:lnTo>
                                <a:pt x="4" y="195"/>
                              </a:lnTo>
                              <a:close/>
                            </a:path>
                          </a:pathLst>
                        </a:custGeom>
                        <a:noFill/>
                        <a:ln w="152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EEBE5B" id="AutoShape 8" o:spid="_x0000_s1026" style="position:absolute;margin-left:2.9pt;margin-top:2.1pt;width:7.9pt;height:9.9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161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" path="m,200l,,160,r,200l,200xm4,195r152,l156,5,4,5r,190xe" filled="f" strokeweight=".12pt">
                <v:path arrowok="t" o:connecttype="custom" o:connectlocs="0,126068842;0,47028678;62134182,47028678;62134182,126068842;0,126068842;1553557,124092995;60580625,124092995;60580625,49005153;1553557,49005153;1553557,124092995" o:connectangles="0,0,0,0,0,0,0,0,0,0"/>
                <w10:wrap anchorx="margin"/>
              </v:shape>
            </w:pict>
          </mc:Fallback>
        </mc:AlternateContent>
      </w:r>
      <w:r w:rsidR="008F4DD5" w:rsidRPr="004C572B">
        <w:rPr>
          <w:rFonts w:eastAsia="Times New Roman" w:cstheme="minorHAnsi"/>
          <w:sz w:val="20"/>
          <w:szCs w:val="20"/>
        </w:rPr>
        <w:t xml:space="preserve">        </w:t>
      </w:r>
      <w:r w:rsidR="003A40B5" w:rsidRPr="004C572B">
        <w:rPr>
          <w:rFonts w:eastAsia="Times New Roman" w:cstheme="minorHAnsi"/>
          <w:sz w:val="20"/>
          <w:szCs w:val="20"/>
        </w:rPr>
        <w:t>ASPETTATIVA</w:t>
      </w:r>
      <w:r w:rsidR="008F4DD5" w:rsidRPr="004C572B">
        <w:rPr>
          <w:rFonts w:eastAsia="Times New Roman" w:cstheme="minorHAnsi"/>
          <w:sz w:val="20"/>
          <w:szCs w:val="20"/>
        </w:rPr>
        <w:t xml:space="preserve"> NON RETRIBUITA </w:t>
      </w:r>
      <w:r w:rsidR="003A40B5" w:rsidRPr="004C572B">
        <w:rPr>
          <w:rFonts w:eastAsia="Times New Roman" w:cstheme="minorHAnsi"/>
          <w:sz w:val="20"/>
          <w:szCs w:val="20"/>
        </w:rPr>
        <w:t>PER MOTIVI DI FAMIGLIA, DI LAVORO, PERSONALI E DI STUDIO</w:t>
      </w:r>
    </w:p>
    <w:p w:rsidR="009105A5" w:rsidRPr="004C572B" w:rsidRDefault="009105A5" w:rsidP="00D80E0B">
      <w:pPr>
        <w:rPr>
          <w:rFonts w:eastAsia="Times New Roman" w:cstheme="minorHAnsi"/>
          <w:sz w:val="20"/>
          <w:szCs w:val="20"/>
        </w:rPr>
      </w:pPr>
      <w:r w:rsidRPr="004C572B">
        <w:rPr>
          <w:rFonts w:eastAsia="Times New Roman" w:cstheme="minorHAnsi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margin">
                  <wp:posOffset>19050</wp:posOffset>
                </wp:positionH>
                <wp:positionV relativeFrom="paragraph">
                  <wp:posOffset>9525</wp:posOffset>
                </wp:positionV>
                <wp:extent cx="99060" cy="129540"/>
                <wp:effectExtent l="0" t="0" r="15240" b="22860"/>
                <wp:wrapNone/>
                <wp:docPr id="7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060" cy="129540"/>
                        </a:xfrm>
                        <a:custGeom>
                          <a:avLst/>
                          <a:gdLst>
                            <a:gd name="T0" fmla="*/ 0 w 161"/>
                            <a:gd name="T1" fmla="*/ 200539 h 200"/>
                            <a:gd name="T2" fmla="*/ 0 w 161"/>
                            <a:gd name="T3" fmla="*/ 74809 h 200"/>
                            <a:gd name="T4" fmla="*/ 99707 w 161"/>
                            <a:gd name="T5" fmla="*/ 74809 h 200"/>
                            <a:gd name="T6" fmla="*/ 99707 w 161"/>
                            <a:gd name="T7" fmla="*/ 200539 h 200"/>
                            <a:gd name="T8" fmla="*/ 0 w 161"/>
                            <a:gd name="T9" fmla="*/ 200539 h 200"/>
                            <a:gd name="T10" fmla="*/ 2493 w 161"/>
                            <a:gd name="T11" fmla="*/ 197396 h 200"/>
                            <a:gd name="T12" fmla="*/ 97214 w 161"/>
                            <a:gd name="T13" fmla="*/ 197396 h 200"/>
                            <a:gd name="T14" fmla="*/ 97214 w 161"/>
                            <a:gd name="T15" fmla="*/ 77953 h 200"/>
                            <a:gd name="T16" fmla="*/ 2493 w 161"/>
                            <a:gd name="T17" fmla="*/ 77953 h 200"/>
                            <a:gd name="T18" fmla="*/ 2493 w 161"/>
                            <a:gd name="T19" fmla="*/ 197396 h 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161" h="200">
                              <a:moveTo>
                                <a:pt x="0" y="200"/>
                              </a:moveTo>
                              <a:lnTo>
                                <a:pt x="0" y="0"/>
                              </a:lnTo>
                              <a:lnTo>
                                <a:pt x="160" y="0"/>
                              </a:lnTo>
                              <a:lnTo>
                                <a:pt x="160" y="200"/>
                              </a:lnTo>
                              <a:lnTo>
                                <a:pt x="0" y="200"/>
                              </a:lnTo>
                              <a:close/>
                              <a:moveTo>
                                <a:pt x="4" y="195"/>
                              </a:moveTo>
                              <a:lnTo>
                                <a:pt x="156" y="195"/>
                              </a:lnTo>
                              <a:lnTo>
                                <a:pt x="156" y="5"/>
                              </a:lnTo>
                              <a:lnTo>
                                <a:pt x="4" y="5"/>
                              </a:lnTo>
                              <a:lnTo>
                                <a:pt x="4" y="195"/>
                              </a:lnTo>
                              <a:close/>
                            </a:path>
                          </a:pathLst>
                        </a:custGeom>
                        <a:noFill/>
                        <a:ln w="152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4CCFA7" id="AutoShape 3" o:spid="_x0000_s1026" style="position:absolute;margin-left:1.5pt;margin-top:.75pt;width:7.8pt;height:10.2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161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" path="m,200l,,160,r,200l,200xm4,195r152,l156,5,4,5r,190xe" filled="f" strokeweight=".12pt">
                <v:path arrowok="t" o:connecttype="custom" o:connectlocs="0,129889110;0,48453789;61347673,48453789;61347673,129889110;0,129889110;1533892,127853389;59813782,127853389;59813782,50490158;1533892,50490158;1533892,127853389" o:connectangles="0,0,0,0,0,0,0,0,0,0"/>
                <w10:wrap anchorx="margin"/>
              </v:shape>
            </w:pict>
          </mc:Fallback>
        </mc:AlternateContent>
      </w:r>
      <w:r>
        <w:rPr>
          <w:rFonts w:eastAsia="Times New Roman" w:cstheme="minorHAnsi"/>
          <w:sz w:val="20"/>
          <w:szCs w:val="20"/>
        </w:rPr>
        <w:t xml:space="preserve">        ASPETTATIVA </w:t>
      </w:r>
      <w:r w:rsidR="00C03195">
        <w:rPr>
          <w:rFonts w:eastAsia="Times New Roman" w:cstheme="minorHAnsi"/>
          <w:sz w:val="20"/>
          <w:szCs w:val="20"/>
        </w:rPr>
        <w:t xml:space="preserve">NON RETRIBUITA </w:t>
      </w:r>
      <w:r>
        <w:rPr>
          <w:rFonts w:eastAsia="Times New Roman" w:cstheme="minorHAnsi"/>
          <w:sz w:val="20"/>
          <w:szCs w:val="20"/>
        </w:rPr>
        <w:t>PER RICONGIUNZIONE CONIUGE IN SERVIZIO ALL’ESTERO</w:t>
      </w:r>
    </w:p>
    <w:p w:rsidR="003A40B5" w:rsidRPr="004C572B" w:rsidRDefault="008F4DD5" w:rsidP="008F4DD5">
      <w:pPr>
        <w:rPr>
          <w:rFonts w:eastAsia="Times New Roman" w:cstheme="minorHAnsi"/>
          <w:sz w:val="20"/>
          <w:szCs w:val="20"/>
        </w:rPr>
      </w:pPr>
      <w:r w:rsidRPr="004C572B">
        <w:rPr>
          <w:rFonts w:eastAsia="Times New Roman" w:cstheme="minorHAnsi"/>
          <w:sz w:val="20"/>
          <w:szCs w:val="20"/>
        </w:rPr>
        <w:t xml:space="preserve"> </w:t>
      </w:r>
      <w:r w:rsidR="009105A5">
        <w:rPr>
          <w:rFonts w:eastAsia="Times New Roman" w:cstheme="minorHAnsi"/>
          <w:noProof/>
          <w:sz w:val="20"/>
          <w:szCs w:val="20"/>
          <w:lang w:eastAsia="it-IT"/>
        </w:rPr>
        <w:drawing>
          <wp:inline distT="0" distB="0" distL="0" distR="0" wp14:anchorId="363EC65F">
            <wp:extent cx="109855" cy="133985"/>
            <wp:effectExtent l="0" t="0" r="4445" b="0"/>
            <wp:docPr id="19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33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105A5">
        <w:rPr>
          <w:rFonts w:eastAsia="Times New Roman" w:cstheme="minorHAnsi"/>
          <w:sz w:val="20"/>
          <w:szCs w:val="20"/>
        </w:rPr>
        <w:t xml:space="preserve">   </w:t>
      </w:r>
      <w:r w:rsidR="003A40B5" w:rsidRPr="004C572B">
        <w:rPr>
          <w:rFonts w:eastAsia="Times New Roman" w:cstheme="minorHAnsi"/>
          <w:sz w:val="20"/>
          <w:szCs w:val="20"/>
        </w:rPr>
        <w:t>ASPETTATIVA NON RETRIBUITA PER MANDATO AMMINISTRATIVO</w:t>
      </w:r>
    </w:p>
    <w:p w:rsidR="008F4DD5" w:rsidRPr="004C572B" w:rsidRDefault="004670A2" w:rsidP="008F4DD5">
      <w:pPr>
        <w:rPr>
          <w:rFonts w:eastAsia="Times New Roman" w:cstheme="minorHAnsi"/>
          <w:sz w:val="20"/>
          <w:szCs w:val="20"/>
        </w:rPr>
      </w:pPr>
      <w:r w:rsidRPr="004C572B">
        <w:rPr>
          <w:rFonts w:eastAsia="Times New Roman" w:cstheme="minorHAnsi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margin">
                  <wp:posOffset>36830</wp:posOffset>
                </wp:positionH>
                <wp:positionV relativeFrom="paragraph">
                  <wp:posOffset>7620</wp:posOffset>
                </wp:positionV>
                <wp:extent cx="100330" cy="125730"/>
                <wp:effectExtent l="13970" t="6985" r="9525" b="10160"/>
                <wp:wrapNone/>
                <wp:docPr id="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0330" cy="125730"/>
                        </a:xfrm>
                        <a:custGeom>
                          <a:avLst/>
                          <a:gdLst>
                            <a:gd name="T0" fmla="*/ 0 w 161"/>
                            <a:gd name="T1" fmla="*/ 200539 h 200"/>
                            <a:gd name="T2" fmla="*/ 0 w 161"/>
                            <a:gd name="T3" fmla="*/ 74809 h 200"/>
                            <a:gd name="T4" fmla="*/ 99707 w 161"/>
                            <a:gd name="T5" fmla="*/ 74809 h 200"/>
                            <a:gd name="T6" fmla="*/ 99707 w 161"/>
                            <a:gd name="T7" fmla="*/ 200539 h 200"/>
                            <a:gd name="T8" fmla="*/ 0 w 161"/>
                            <a:gd name="T9" fmla="*/ 200539 h 200"/>
                            <a:gd name="T10" fmla="*/ 2493 w 161"/>
                            <a:gd name="T11" fmla="*/ 197396 h 200"/>
                            <a:gd name="T12" fmla="*/ 97214 w 161"/>
                            <a:gd name="T13" fmla="*/ 197396 h 200"/>
                            <a:gd name="T14" fmla="*/ 97214 w 161"/>
                            <a:gd name="T15" fmla="*/ 77953 h 200"/>
                            <a:gd name="T16" fmla="*/ 2493 w 161"/>
                            <a:gd name="T17" fmla="*/ 77953 h 200"/>
                            <a:gd name="T18" fmla="*/ 2493 w 161"/>
                            <a:gd name="T19" fmla="*/ 197396 h 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161" h="200">
                              <a:moveTo>
                                <a:pt x="0" y="200"/>
                              </a:moveTo>
                              <a:lnTo>
                                <a:pt x="0" y="0"/>
                              </a:lnTo>
                              <a:lnTo>
                                <a:pt x="160" y="0"/>
                              </a:lnTo>
                              <a:lnTo>
                                <a:pt x="160" y="200"/>
                              </a:lnTo>
                              <a:lnTo>
                                <a:pt x="0" y="200"/>
                              </a:lnTo>
                              <a:close/>
                              <a:moveTo>
                                <a:pt x="4" y="195"/>
                              </a:moveTo>
                              <a:lnTo>
                                <a:pt x="156" y="195"/>
                              </a:lnTo>
                              <a:lnTo>
                                <a:pt x="156" y="5"/>
                              </a:lnTo>
                              <a:lnTo>
                                <a:pt x="4" y="5"/>
                              </a:lnTo>
                              <a:lnTo>
                                <a:pt x="4" y="195"/>
                              </a:lnTo>
                              <a:close/>
                            </a:path>
                          </a:pathLst>
                        </a:custGeom>
                        <a:noFill/>
                        <a:ln w="152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D9A7E1" id="AutoShape 5" o:spid="_x0000_s1026" style="position:absolute;margin-left:2.9pt;margin-top:.6pt;width:7.9pt;height:9.9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161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" path="m,200l,,160,r,200l,200xm4,195r152,l156,5,4,5r,190xe" filled="f" strokeweight=".12pt">
                <v:path arrowok="t" o:connecttype="custom" o:connectlocs="0,126068842;0,47028678;62134182,47028678;62134182,126068842;0,126068842;1553557,124092995;60580625,124092995;60580625,49005153;1553557,49005153;1553557,124092995" o:connectangles="0,0,0,0,0,0,0,0,0,0"/>
                <w10:wrap anchorx="margin"/>
              </v:shape>
            </w:pict>
          </mc:Fallback>
        </mc:AlternateContent>
      </w:r>
      <w:r w:rsidR="008F4DD5" w:rsidRPr="004C572B">
        <w:rPr>
          <w:rFonts w:eastAsia="Times New Roman" w:cstheme="minorHAnsi"/>
          <w:sz w:val="20"/>
          <w:szCs w:val="20"/>
        </w:rPr>
        <w:t xml:space="preserve">       </w:t>
      </w:r>
      <w:r w:rsidR="003A40B5" w:rsidRPr="004C572B">
        <w:rPr>
          <w:rFonts w:eastAsia="Times New Roman" w:cstheme="minorHAnsi"/>
          <w:sz w:val="20"/>
          <w:szCs w:val="20"/>
        </w:rPr>
        <w:t xml:space="preserve">ASPETTATIVA </w:t>
      </w:r>
      <w:r w:rsidR="008F4DD5" w:rsidRPr="004C572B">
        <w:rPr>
          <w:rFonts w:eastAsia="Times New Roman" w:cstheme="minorHAnsi"/>
          <w:sz w:val="20"/>
          <w:szCs w:val="20"/>
        </w:rPr>
        <w:t xml:space="preserve">NON RETRIBUITA </w:t>
      </w:r>
      <w:r w:rsidR="003A40B5" w:rsidRPr="004C572B">
        <w:rPr>
          <w:rFonts w:eastAsia="Times New Roman" w:cstheme="minorHAnsi"/>
          <w:sz w:val="20"/>
          <w:szCs w:val="20"/>
        </w:rPr>
        <w:t>PER DIVERSA ATTIVITA’ LAVORATIVA</w:t>
      </w:r>
      <w:r w:rsidR="008F4DD5" w:rsidRPr="004C572B">
        <w:rPr>
          <w:rFonts w:eastAsia="Times New Roman" w:cstheme="minorHAnsi"/>
          <w:sz w:val="20"/>
          <w:szCs w:val="20"/>
        </w:rPr>
        <w:t xml:space="preserve">     </w:t>
      </w:r>
    </w:p>
    <w:p w:rsidR="003A40B5" w:rsidRPr="004C572B" w:rsidRDefault="009105A5" w:rsidP="008F4DD5">
      <w:pPr>
        <w:rPr>
          <w:rFonts w:eastAsia="Times New Roman" w:cstheme="minorHAnsi"/>
          <w:sz w:val="20"/>
          <w:szCs w:val="20"/>
        </w:rPr>
      </w:pPr>
      <w:r w:rsidRPr="004C572B">
        <w:rPr>
          <w:rFonts w:cstheme="minorHAnsi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margin">
                  <wp:posOffset>36830</wp:posOffset>
                </wp:positionH>
                <wp:positionV relativeFrom="paragraph">
                  <wp:posOffset>15875</wp:posOffset>
                </wp:positionV>
                <wp:extent cx="100330" cy="125730"/>
                <wp:effectExtent l="13970" t="11430" r="9525" b="5715"/>
                <wp:wrapNone/>
                <wp:docPr id="3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0330" cy="125730"/>
                        </a:xfrm>
                        <a:custGeom>
                          <a:avLst/>
                          <a:gdLst>
                            <a:gd name="T0" fmla="*/ 0 w 161"/>
                            <a:gd name="T1" fmla="*/ 200539 h 200"/>
                            <a:gd name="T2" fmla="*/ 0 w 161"/>
                            <a:gd name="T3" fmla="*/ 74809 h 200"/>
                            <a:gd name="T4" fmla="*/ 99707 w 161"/>
                            <a:gd name="T5" fmla="*/ 74809 h 200"/>
                            <a:gd name="T6" fmla="*/ 99707 w 161"/>
                            <a:gd name="T7" fmla="*/ 200539 h 200"/>
                            <a:gd name="T8" fmla="*/ 0 w 161"/>
                            <a:gd name="T9" fmla="*/ 200539 h 200"/>
                            <a:gd name="T10" fmla="*/ 2493 w 161"/>
                            <a:gd name="T11" fmla="*/ 197396 h 200"/>
                            <a:gd name="T12" fmla="*/ 97214 w 161"/>
                            <a:gd name="T13" fmla="*/ 197396 h 200"/>
                            <a:gd name="T14" fmla="*/ 97214 w 161"/>
                            <a:gd name="T15" fmla="*/ 77953 h 200"/>
                            <a:gd name="T16" fmla="*/ 2493 w 161"/>
                            <a:gd name="T17" fmla="*/ 77953 h 200"/>
                            <a:gd name="T18" fmla="*/ 2493 w 161"/>
                            <a:gd name="T19" fmla="*/ 197396 h 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161" h="200">
                              <a:moveTo>
                                <a:pt x="0" y="200"/>
                              </a:moveTo>
                              <a:lnTo>
                                <a:pt x="0" y="0"/>
                              </a:lnTo>
                              <a:lnTo>
                                <a:pt x="160" y="0"/>
                              </a:lnTo>
                              <a:lnTo>
                                <a:pt x="160" y="200"/>
                              </a:lnTo>
                              <a:lnTo>
                                <a:pt x="0" y="200"/>
                              </a:lnTo>
                              <a:close/>
                              <a:moveTo>
                                <a:pt x="4" y="195"/>
                              </a:moveTo>
                              <a:lnTo>
                                <a:pt x="156" y="195"/>
                              </a:lnTo>
                              <a:lnTo>
                                <a:pt x="156" y="5"/>
                              </a:lnTo>
                              <a:lnTo>
                                <a:pt x="4" y="5"/>
                              </a:lnTo>
                              <a:lnTo>
                                <a:pt x="4" y="195"/>
                              </a:lnTo>
                              <a:close/>
                            </a:path>
                          </a:pathLst>
                        </a:custGeom>
                        <a:noFill/>
                        <a:ln w="152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CD93D4" id="AutoShape 11" o:spid="_x0000_s1026" style="position:absolute;margin-left:2.9pt;margin-top:1.25pt;width:7.9pt;height:9.9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161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" path="m,200l,,160,r,200l,200xm4,195r152,l156,5,4,5r,190xe" filled="f" strokeweight=".12pt">
                <v:path arrowok="t" o:connecttype="custom" o:connectlocs="0,126068842;0,47028678;62134182,47028678;62134182,126068842;0,126068842;1553557,124092995;60580625,124092995;60580625,49005153;1553557,49005153;1553557,124092995" o:connectangles="0,0,0,0,0,0,0,0,0,0"/>
                <w10:wrap anchorx="margin"/>
              </v:shape>
            </w:pict>
          </mc:Fallback>
        </mc:AlternateContent>
      </w:r>
      <w:r w:rsidR="008F4DD5" w:rsidRPr="004C572B">
        <w:rPr>
          <w:rFonts w:eastAsia="Times New Roman" w:cstheme="minorHAnsi"/>
          <w:sz w:val="20"/>
          <w:szCs w:val="20"/>
        </w:rPr>
        <w:t xml:space="preserve">       </w:t>
      </w:r>
      <w:r w:rsidR="003A40B5" w:rsidRPr="004C572B">
        <w:rPr>
          <w:rFonts w:eastAsia="Times New Roman" w:cstheme="minorHAnsi"/>
          <w:sz w:val="20"/>
          <w:szCs w:val="20"/>
        </w:rPr>
        <w:t>ASPETTATIVA</w:t>
      </w:r>
      <w:r w:rsidR="008F4DD5" w:rsidRPr="004C572B">
        <w:rPr>
          <w:rFonts w:eastAsia="Times New Roman" w:cstheme="minorHAnsi"/>
          <w:sz w:val="20"/>
          <w:szCs w:val="20"/>
        </w:rPr>
        <w:t xml:space="preserve"> NON RETRIBUITA </w:t>
      </w:r>
      <w:r w:rsidR="003A40B5" w:rsidRPr="004C572B">
        <w:rPr>
          <w:rFonts w:eastAsia="Times New Roman" w:cstheme="minorHAnsi"/>
          <w:sz w:val="20"/>
          <w:szCs w:val="20"/>
        </w:rPr>
        <w:t xml:space="preserve">PER </w:t>
      </w:r>
      <w:r w:rsidR="00DA5D2C">
        <w:rPr>
          <w:rFonts w:eastAsia="Times New Roman" w:cstheme="minorHAnsi"/>
          <w:sz w:val="20"/>
          <w:szCs w:val="20"/>
        </w:rPr>
        <w:t xml:space="preserve">INCARICHI E </w:t>
      </w:r>
      <w:r w:rsidR="003A40B5" w:rsidRPr="004C572B">
        <w:rPr>
          <w:rFonts w:eastAsia="Times New Roman" w:cstheme="minorHAnsi"/>
          <w:sz w:val="20"/>
          <w:szCs w:val="20"/>
        </w:rPr>
        <w:t>DOTTORATO DI RICERCA SENZA BORSA DI STUDIO</w:t>
      </w:r>
    </w:p>
    <w:p w:rsidR="003A40B5" w:rsidRDefault="009105A5" w:rsidP="008F4DD5">
      <w:pPr>
        <w:rPr>
          <w:rFonts w:eastAsia="Times New Roman" w:cstheme="minorHAnsi"/>
          <w:sz w:val="20"/>
          <w:szCs w:val="20"/>
        </w:rPr>
      </w:pPr>
      <w:r w:rsidRPr="004C572B">
        <w:rPr>
          <w:rFonts w:eastAsia="Times New Roman" w:cstheme="minorHAnsi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margin">
                  <wp:posOffset>38735</wp:posOffset>
                </wp:positionH>
                <wp:positionV relativeFrom="paragraph">
                  <wp:posOffset>10160</wp:posOffset>
                </wp:positionV>
                <wp:extent cx="100330" cy="125730"/>
                <wp:effectExtent l="13970" t="8255" r="9525" b="8890"/>
                <wp:wrapNone/>
                <wp:docPr id="2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0330" cy="125730"/>
                        </a:xfrm>
                        <a:custGeom>
                          <a:avLst/>
                          <a:gdLst>
                            <a:gd name="T0" fmla="*/ 0 w 161"/>
                            <a:gd name="T1" fmla="*/ 200539 h 200"/>
                            <a:gd name="T2" fmla="*/ 0 w 161"/>
                            <a:gd name="T3" fmla="*/ 74809 h 200"/>
                            <a:gd name="T4" fmla="*/ 99707 w 161"/>
                            <a:gd name="T5" fmla="*/ 74809 h 200"/>
                            <a:gd name="T6" fmla="*/ 99707 w 161"/>
                            <a:gd name="T7" fmla="*/ 200539 h 200"/>
                            <a:gd name="T8" fmla="*/ 0 w 161"/>
                            <a:gd name="T9" fmla="*/ 200539 h 200"/>
                            <a:gd name="T10" fmla="*/ 2493 w 161"/>
                            <a:gd name="T11" fmla="*/ 197396 h 200"/>
                            <a:gd name="T12" fmla="*/ 97214 w 161"/>
                            <a:gd name="T13" fmla="*/ 197396 h 200"/>
                            <a:gd name="T14" fmla="*/ 97214 w 161"/>
                            <a:gd name="T15" fmla="*/ 77953 h 200"/>
                            <a:gd name="T16" fmla="*/ 2493 w 161"/>
                            <a:gd name="T17" fmla="*/ 77953 h 200"/>
                            <a:gd name="T18" fmla="*/ 2493 w 161"/>
                            <a:gd name="T19" fmla="*/ 197396 h 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161" h="200">
                              <a:moveTo>
                                <a:pt x="0" y="200"/>
                              </a:moveTo>
                              <a:lnTo>
                                <a:pt x="0" y="0"/>
                              </a:lnTo>
                              <a:lnTo>
                                <a:pt x="160" y="0"/>
                              </a:lnTo>
                              <a:lnTo>
                                <a:pt x="160" y="200"/>
                              </a:lnTo>
                              <a:lnTo>
                                <a:pt x="0" y="200"/>
                              </a:lnTo>
                              <a:close/>
                              <a:moveTo>
                                <a:pt x="4" y="195"/>
                              </a:moveTo>
                              <a:lnTo>
                                <a:pt x="156" y="195"/>
                              </a:lnTo>
                              <a:lnTo>
                                <a:pt x="156" y="5"/>
                              </a:lnTo>
                              <a:lnTo>
                                <a:pt x="4" y="5"/>
                              </a:lnTo>
                              <a:lnTo>
                                <a:pt x="4" y="195"/>
                              </a:lnTo>
                              <a:close/>
                            </a:path>
                          </a:pathLst>
                        </a:custGeom>
                        <a:noFill/>
                        <a:ln w="152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FC751D" id="AutoShape 9" o:spid="_x0000_s1026" style="position:absolute;margin-left:3.05pt;margin-top:.8pt;width:7.9pt;height:9.9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161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" path="m,200l,,160,r,200l,200xm4,195r152,l156,5,4,5r,190xe" filled="f" strokeweight=".12pt">
                <v:path arrowok="t" o:connecttype="custom" o:connectlocs="0,126068842;0,47028678;62134182,47028678;62134182,126068842;0,126068842;1553557,124092995;60580625,124092995;60580625,49005153;1553557,49005153;1553557,124092995" o:connectangles="0,0,0,0,0,0,0,0,0,0"/>
                <w10:wrap anchorx="margin"/>
              </v:shape>
            </w:pict>
          </mc:Fallback>
        </mc:AlternateContent>
      </w:r>
      <w:r w:rsidR="008F4DD5" w:rsidRPr="004C572B">
        <w:rPr>
          <w:rFonts w:eastAsia="Times New Roman" w:cstheme="minorHAnsi"/>
          <w:sz w:val="20"/>
          <w:szCs w:val="20"/>
        </w:rPr>
        <w:t xml:space="preserve">       </w:t>
      </w:r>
      <w:r w:rsidR="003A40B5" w:rsidRPr="004C572B">
        <w:rPr>
          <w:rFonts w:eastAsia="Times New Roman" w:cstheme="minorHAnsi"/>
          <w:sz w:val="20"/>
          <w:szCs w:val="20"/>
        </w:rPr>
        <w:t>ASPETTATIVA</w:t>
      </w:r>
      <w:r w:rsidR="008F4DD5" w:rsidRPr="004C572B">
        <w:rPr>
          <w:rFonts w:eastAsia="Times New Roman" w:cstheme="minorHAnsi"/>
          <w:sz w:val="20"/>
          <w:szCs w:val="20"/>
        </w:rPr>
        <w:t xml:space="preserve"> NON RETRIBUITA</w:t>
      </w:r>
      <w:r w:rsidR="003A40B5" w:rsidRPr="004C572B">
        <w:rPr>
          <w:rFonts w:eastAsia="Times New Roman" w:cstheme="minorHAnsi"/>
          <w:sz w:val="20"/>
          <w:szCs w:val="20"/>
        </w:rPr>
        <w:t xml:space="preserve"> PER I TITOLARI DI ASSEGNI DI RICERCA</w:t>
      </w:r>
    </w:p>
    <w:p w:rsidR="00327E16" w:rsidRDefault="00327E16" w:rsidP="00327E16">
      <w:pPr>
        <w:rPr>
          <w:rFonts w:eastAsia="Times New Roman" w:cstheme="minorHAnsi"/>
          <w:sz w:val="20"/>
          <w:szCs w:val="20"/>
        </w:rPr>
      </w:pPr>
      <w:r w:rsidRPr="004C572B">
        <w:rPr>
          <w:rFonts w:eastAsia="Times New Roman" w:cstheme="minorHAnsi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7442F3F" wp14:editId="2DD53C89">
                <wp:simplePos x="0" y="0"/>
                <wp:positionH relativeFrom="margin">
                  <wp:posOffset>38735</wp:posOffset>
                </wp:positionH>
                <wp:positionV relativeFrom="paragraph">
                  <wp:posOffset>10160</wp:posOffset>
                </wp:positionV>
                <wp:extent cx="100330" cy="125730"/>
                <wp:effectExtent l="13970" t="8255" r="9525" b="8890"/>
                <wp:wrapNone/>
                <wp:docPr id="10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0330" cy="125730"/>
                        </a:xfrm>
                        <a:custGeom>
                          <a:avLst/>
                          <a:gdLst>
                            <a:gd name="T0" fmla="*/ 0 w 161"/>
                            <a:gd name="T1" fmla="*/ 200539 h 200"/>
                            <a:gd name="T2" fmla="*/ 0 w 161"/>
                            <a:gd name="T3" fmla="*/ 74809 h 200"/>
                            <a:gd name="T4" fmla="*/ 99707 w 161"/>
                            <a:gd name="T5" fmla="*/ 74809 h 200"/>
                            <a:gd name="T6" fmla="*/ 99707 w 161"/>
                            <a:gd name="T7" fmla="*/ 200539 h 200"/>
                            <a:gd name="T8" fmla="*/ 0 w 161"/>
                            <a:gd name="T9" fmla="*/ 200539 h 200"/>
                            <a:gd name="T10" fmla="*/ 2493 w 161"/>
                            <a:gd name="T11" fmla="*/ 197396 h 200"/>
                            <a:gd name="T12" fmla="*/ 97214 w 161"/>
                            <a:gd name="T13" fmla="*/ 197396 h 200"/>
                            <a:gd name="T14" fmla="*/ 97214 w 161"/>
                            <a:gd name="T15" fmla="*/ 77953 h 200"/>
                            <a:gd name="T16" fmla="*/ 2493 w 161"/>
                            <a:gd name="T17" fmla="*/ 77953 h 200"/>
                            <a:gd name="T18" fmla="*/ 2493 w 161"/>
                            <a:gd name="T19" fmla="*/ 197396 h 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161" h="200">
                              <a:moveTo>
                                <a:pt x="0" y="200"/>
                              </a:moveTo>
                              <a:lnTo>
                                <a:pt x="0" y="0"/>
                              </a:lnTo>
                              <a:lnTo>
                                <a:pt x="160" y="0"/>
                              </a:lnTo>
                              <a:lnTo>
                                <a:pt x="160" y="200"/>
                              </a:lnTo>
                              <a:lnTo>
                                <a:pt x="0" y="200"/>
                              </a:lnTo>
                              <a:close/>
                              <a:moveTo>
                                <a:pt x="4" y="195"/>
                              </a:moveTo>
                              <a:lnTo>
                                <a:pt x="156" y="195"/>
                              </a:lnTo>
                              <a:lnTo>
                                <a:pt x="156" y="5"/>
                              </a:lnTo>
                              <a:lnTo>
                                <a:pt x="4" y="5"/>
                              </a:lnTo>
                              <a:lnTo>
                                <a:pt x="4" y="195"/>
                              </a:lnTo>
                              <a:close/>
                            </a:path>
                          </a:pathLst>
                        </a:custGeom>
                        <a:noFill/>
                        <a:ln w="152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CBF63D" id="AutoShape 9" o:spid="_x0000_s1026" style="position:absolute;margin-left:3.05pt;margin-top:.8pt;width:7.9pt;height:9.9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161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" path="m,200l,,160,r,200l,200xm4,195r152,l156,5,4,5r,190xe" filled="f" strokeweight=".12pt">
                <v:path arrowok="t" o:connecttype="custom" o:connectlocs="0,126068842;0,47028678;62134182,47028678;62134182,126068842;0,126068842;1553557,124092995;60580625,124092995;60580625,49005153;1553557,49005153;1553557,124092995" o:connectangles="0,0,0,0,0,0,0,0,0,0"/>
                <w10:wrap anchorx="margin"/>
              </v:shape>
            </w:pict>
          </mc:Fallback>
        </mc:AlternateContent>
      </w:r>
      <w:r w:rsidRPr="004C572B">
        <w:rPr>
          <w:rFonts w:eastAsia="Times New Roman" w:cstheme="minorHAnsi"/>
          <w:sz w:val="20"/>
          <w:szCs w:val="20"/>
        </w:rPr>
        <w:t xml:space="preserve">       ASPETTATIVA NON RETRIBUITA PER </w:t>
      </w:r>
      <w:r>
        <w:rPr>
          <w:rFonts w:eastAsia="Times New Roman" w:cstheme="minorHAnsi"/>
          <w:sz w:val="20"/>
          <w:szCs w:val="20"/>
        </w:rPr>
        <w:t>ANNO SABBATICO</w:t>
      </w:r>
    </w:p>
    <w:p w:rsidR="001F3F85" w:rsidRPr="004C572B" w:rsidRDefault="008F4DD5" w:rsidP="008F4DD5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</w:rPr>
      </w:pPr>
      <w:r w:rsidRPr="004C572B">
        <w:rPr>
          <w:rFonts w:eastAsia="Times New Roman" w:cstheme="minorHAnsi"/>
          <w:sz w:val="20"/>
          <w:szCs w:val="20"/>
        </w:rPr>
        <w:t xml:space="preserve">       </w:t>
      </w:r>
    </w:p>
    <w:p w:rsidR="001F3F85" w:rsidRPr="004C572B" w:rsidRDefault="008F4DD5" w:rsidP="00965E37">
      <w:pPr>
        <w:pStyle w:val="Corpotesto"/>
        <w:spacing w:after="120"/>
        <w:rPr>
          <w:rFonts w:asciiTheme="minorHAnsi" w:hAnsiTheme="minorHAnsi" w:cstheme="minorHAnsi"/>
        </w:rPr>
      </w:pPr>
      <w:r w:rsidRPr="004C572B">
        <w:rPr>
          <w:rFonts w:asciiTheme="minorHAnsi" w:hAnsiTheme="minorHAnsi" w:cstheme="minorHAnsi"/>
          <w:b/>
        </w:rPr>
        <w:t xml:space="preserve">A TAL FINE ALLEGA LA SEGUENTE </w:t>
      </w:r>
      <w:r w:rsidR="002E54E8" w:rsidRPr="004C572B">
        <w:rPr>
          <w:rFonts w:asciiTheme="minorHAnsi" w:hAnsiTheme="minorHAnsi" w:cstheme="minorHAnsi"/>
          <w:b/>
        </w:rPr>
        <w:t>DOCUMENTAZIONE</w:t>
      </w:r>
      <w:r w:rsidR="002E54E8" w:rsidRPr="004C572B">
        <w:rPr>
          <w:rFonts w:asciiTheme="minorHAnsi" w:hAnsiTheme="minorHAnsi" w:cstheme="minorHAnsi"/>
        </w:rPr>
        <w:t>: _</w:t>
      </w:r>
      <w:r w:rsidRPr="004C572B">
        <w:rPr>
          <w:rFonts w:asciiTheme="minorHAnsi" w:hAnsiTheme="minorHAnsi" w:cstheme="minorHAnsi"/>
        </w:rPr>
        <w:t>_______</w:t>
      </w:r>
      <w:r w:rsidR="00DA5D2C">
        <w:rPr>
          <w:rFonts w:asciiTheme="minorHAnsi" w:hAnsiTheme="minorHAnsi" w:cstheme="minorHAnsi"/>
        </w:rPr>
        <w:t>___________</w:t>
      </w:r>
      <w:r w:rsidRPr="004C572B">
        <w:rPr>
          <w:rFonts w:asciiTheme="minorHAnsi" w:hAnsiTheme="minorHAnsi" w:cstheme="minorHAnsi"/>
        </w:rPr>
        <w:t>__</w:t>
      </w:r>
      <w:r w:rsidR="00965E37" w:rsidRPr="004C572B">
        <w:rPr>
          <w:rFonts w:asciiTheme="minorHAnsi" w:hAnsiTheme="minorHAnsi" w:cstheme="minorHAnsi"/>
        </w:rPr>
        <w:t>_____________________________</w:t>
      </w:r>
    </w:p>
    <w:p w:rsidR="002107E1" w:rsidRPr="004C572B" w:rsidRDefault="002107E1" w:rsidP="00965E37">
      <w:pPr>
        <w:pStyle w:val="Corpotesto"/>
        <w:spacing w:after="120"/>
        <w:rPr>
          <w:rFonts w:asciiTheme="minorHAnsi" w:hAnsiTheme="minorHAnsi" w:cstheme="minorHAnsi"/>
        </w:rPr>
      </w:pPr>
      <w:r w:rsidRPr="004C572B">
        <w:rPr>
          <w:rFonts w:asciiTheme="minorHAnsi" w:hAnsiTheme="minorHAnsi" w:cstheme="minorHAnsi"/>
        </w:rPr>
        <w:t>________________________________________________________________________________________________</w:t>
      </w:r>
    </w:p>
    <w:p w:rsidR="00327E16" w:rsidRPr="004C572B" w:rsidRDefault="00327E16" w:rsidP="00327E16">
      <w:pPr>
        <w:pStyle w:val="Corpotesto"/>
        <w:spacing w:after="120"/>
        <w:rPr>
          <w:rFonts w:asciiTheme="minorHAnsi" w:hAnsiTheme="minorHAnsi" w:cstheme="minorHAnsi"/>
        </w:rPr>
      </w:pPr>
      <w:r w:rsidRPr="004C572B">
        <w:rPr>
          <w:rFonts w:asciiTheme="minorHAnsi" w:hAnsiTheme="minorHAnsi" w:cstheme="minorHAnsi"/>
        </w:rPr>
        <w:t>________________________________________________________________________________________________</w:t>
      </w:r>
    </w:p>
    <w:p w:rsidR="004F0846" w:rsidRPr="004C572B" w:rsidRDefault="004F0846" w:rsidP="00965E37">
      <w:pPr>
        <w:jc w:val="center"/>
        <w:rPr>
          <w:rFonts w:eastAsia="Times New Roman" w:cstheme="minorHAnsi"/>
          <w:sz w:val="20"/>
          <w:szCs w:val="20"/>
        </w:rPr>
      </w:pPr>
    </w:p>
    <w:p w:rsidR="008F4DD5" w:rsidRPr="004C572B" w:rsidRDefault="008F4DD5" w:rsidP="00965E37">
      <w:pPr>
        <w:jc w:val="center"/>
        <w:rPr>
          <w:rFonts w:eastAsia="Times New Roman" w:cstheme="minorHAnsi"/>
          <w:sz w:val="20"/>
          <w:szCs w:val="20"/>
        </w:rPr>
      </w:pPr>
      <w:r w:rsidRPr="004C572B">
        <w:rPr>
          <w:rFonts w:eastAsia="Times New Roman" w:cstheme="minorHAnsi"/>
          <w:sz w:val="20"/>
          <w:szCs w:val="20"/>
        </w:rPr>
        <w:t>COMUNICA, INOLTRE:</w:t>
      </w:r>
    </w:p>
    <w:p w:rsidR="004F0846" w:rsidRPr="004C572B" w:rsidRDefault="004F0846" w:rsidP="004F0846">
      <w:pPr>
        <w:rPr>
          <w:rFonts w:eastAsia="Times New Roman" w:cstheme="minorHAnsi"/>
          <w:sz w:val="20"/>
          <w:szCs w:val="20"/>
        </w:rPr>
      </w:pPr>
      <w:r w:rsidRPr="004C572B">
        <w:rPr>
          <w:rFonts w:eastAsia="Times New Roman" w:cstheme="minorHAnsi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CC9EB41" wp14:editId="495306A3">
                <wp:simplePos x="0" y="0"/>
                <wp:positionH relativeFrom="margin">
                  <wp:posOffset>36830</wp:posOffset>
                </wp:positionH>
                <wp:positionV relativeFrom="paragraph">
                  <wp:posOffset>12700</wp:posOffset>
                </wp:positionV>
                <wp:extent cx="100330" cy="125730"/>
                <wp:effectExtent l="13970" t="6350" r="9525" b="10795"/>
                <wp:wrapNone/>
                <wp:docPr id="1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0330" cy="125730"/>
                        </a:xfrm>
                        <a:custGeom>
                          <a:avLst/>
                          <a:gdLst>
                            <a:gd name="T0" fmla="*/ 0 w 161"/>
                            <a:gd name="T1" fmla="*/ 200539 h 200"/>
                            <a:gd name="T2" fmla="*/ 0 w 161"/>
                            <a:gd name="T3" fmla="*/ 74809 h 200"/>
                            <a:gd name="T4" fmla="*/ 99707 w 161"/>
                            <a:gd name="T5" fmla="*/ 74809 h 200"/>
                            <a:gd name="T6" fmla="*/ 99707 w 161"/>
                            <a:gd name="T7" fmla="*/ 200539 h 200"/>
                            <a:gd name="T8" fmla="*/ 0 w 161"/>
                            <a:gd name="T9" fmla="*/ 200539 h 200"/>
                            <a:gd name="T10" fmla="*/ 2493 w 161"/>
                            <a:gd name="T11" fmla="*/ 197396 h 200"/>
                            <a:gd name="T12" fmla="*/ 97214 w 161"/>
                            <a:gd name="T13" fmla="*/ 197396 h 200"/>
                            <a:gd name="T14" fmla="*/ 97214 w 161"/>
                            <a:gd name="T15" fmla="*/ 77953 h 200"/>
                            <a:gd name="T16" fmla="*/ 2493 w 161"/>
                            <a:gd name="T17" fmla="*/ 77953 h 200"/>
                            <a:gd name="T18" fmla="*/ 2493 w 161"/>
                            <a:gd name="T19" fmla="*/ 197396 h 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161" h="200">
                              <a:moveTo>
                                <a:pt x="0" y="200"/>
                              </a:moveTo>
                              <a:lnTo>
                                <a:pt x="0" y="0"/>
                              </a:lnTo>
                              <a:lnTo>
                                <a:pt x="160" y="0"/>
                              </a:lnTo>
                              <a:lnTo>
                                <a:pt x="160" y="200"/>
                              </a:lnTo>
                              <a:lnTo>
                                <a:pt x="0" y="200"/>
                              </a:lnTo>
                              <a:close/>
                              <a:moveTo>
                                <a:pt x="4" y="195"/>
                              </a:moveTo>
                              <a:lnTo>
                                <a:pt x="156" y="195"/>
                              </a:lnTo>
                              <a:lnTo>
                                <a:pt x="156" y="5"/>
                              </a:lnTo>
                              <a:lnTo>
                                <a:pt x="4" y="5"/>
                              </a:lnTo>
                              <a:lnTo>
                                <a:pt x="4" y="195"/>
                              </a:lnTo>
                              <a:close/>
                            </a:path>
                          </a:pathLst>
                        </a:custGeom>
                        <a:noFill/>
                        <a:ln w="152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79CD83" id="AutoShape 12" o:spid="_x0000_s1026" style="position:absolute;margin-left:2.9pt;margin-top:1pt;width:7.9pt;height:9.9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161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" path="m,200l,,160,r,200l,200xm4,195r152,l156,5,4,5r,190xe" filled="f" strokeweight=".12pt">
                <v:path arrowok="t" o:connecttype="custom" o:connectlocs="0,126068842;0,47028678;62134182,47028678;62134182,126068842;0,126068842;1553557,124092995;60580625,124092995;60580625,49005153;1553557,49005153;1553557,124092995" o:connectangles="0,0,0,0,0,0,0,0,0,0"/>
                <w10:wrap anchorx="margin"/>
              </v:shape>
            </w:pict>
          </mc:Fallback>
        </mc:AlternateContent>
      </w:r>
      <w:r w:rsidRPr="004C572B">
        <w:rPr>
          <w:rFonts w:eastAsia="Times New Roman" w:cstheme="minorHAnsi"/>
          <w:sz w:val="20"/>
          <w:szCs w:val="20"/>
        </w:rPr>
        <w:t xml:space="preserve">         di non aver mai usufruito di periodi di aspettativa non retribuita</w:t>
      </w:r>
    </w:p>
    <w:p w:rsidR="002E54E8" w:rsidRPr="004C572B" w:rsidRDefault="00DA5D2C" w:rsidP="002E54E8">
      <w:pPr>
        <w:tabs>
          <w:tab w:val="left" w:pos="2445"/>
        </w:tabs>
        <w:rPr>
          <w:rFonts w:eastAsia="Times New Roman" w:cstheme="minorHAnsi"/>
          <w:sz w:val="20"/>
          <w:szCs w:val="20"/>
        </w:rPr>
      </w:pPr>
      <w:bookmarkStart w:id="0" w:name="_GoBack"/>
      <w:bookmarkEnd w:id="0"/>
      <w:r>
        <w:rPr>
          <w:rFonts w:eastAsia="Times New Roman" w:cstheme="minorHAnsi"/>
          <w:sz w:val="20"/>
          <w:szCs w:val="20"/>
        </w:rPr>
        <w:t xml:space="preserve"> </w:t>
      </w:r>
      <w:r>
        <w:rPr>
          <w:rFonts w:eastAsia="Times New Roman" w:cstheme="minorHAnsi"/>
          <w:noProof/>
          <w:sz w:val="20"/>
          <w:szCs w:val="20"/>
          <w:lang w:eastAsia="it-IT"/>
        </w:rPr>
        <w:drawing>
          <wp:inline distT="0" distB="0" distL="0" distR="0" wp14:anchorId="348C0FEE">
            <wp:extent cx="109855" cy="128270"/>
            <wp:effectExtent l="0" t="0" r="4445" b="5080"/>
            <wp:docPr id="20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 w:cstheme="minorHAnsi"/>
          <w:sz w:val="20"/>
          <w:szCs w:val="20"/>
        </w:rPr>
        <w:t xml:space="preserve">    </w:t>
      </w:r>
      <w:r w:rsidR="002107E1" w:rsidRPr="004C572B">
        <w:rPr>
          <w:rFonts w:eastAsia="Times New Roman" w:cstheme="minorHAnsi"/>
          <w:sz w:val="20"/>
          <w:szCs w:val="20"/>
        </w:rPr>
        <w:t xml:space="preserve">di avere </w:t>
      </w:r>
      <w:r w:rsidR="002E54E8" w:rsidRPr="004C572B">
        <w:rPr>
          <w:rFonts w:eastAsia="Times New Roman" w:cstheme="minorHAnsi"/>
          <w:sz w:val="20"/>
          <w:szCs w:val="20"/>
        </w:rPr>
        <w:t>già fruito dei seguenti periodi di aspettativa:</w:t>
      </w:r>
    </w:p>
    <w:p w:rsidR="008F4DD5" w:rsidRPr="004C572B" w:rsidRDefault="008F4DD5" w:rsidP="002E54E8">
      <w:pPr>
        <w:tabs>
          <w:tab w:val="left" w:pos="2445"/>
        </w:tabs>
        <w:rPr>
          <w:rFonts w:eastAsia="Times New Roman" w:cstheme="minorHAnsi"/>
          <w:sz w:val="20"/>
          <w:szCs w:val="20"/>
        </w:rPr>
      </w:pPr>
      <w:r w:rsidRPr="004C572B">
        <w:rPr>
          <w:rFonts w:eastAsia="Times New Roman" w:cstheme="minorHAnsi"/>
          <w:sz w:val="20"/>
          <w:szCs w:val="20"/>
        </w:rPr>
        <w:t>dal _________________ al_______________</w:t>
      </w:r>
      <w:proofErr w:type="gramStart"/>
      <w:r w:rsidRPr="004C572B">
        <w:rPr>
          <w:rFonts w:eastAsia="Times New Roman" w:cstheme="minorHAnsi"/>
          <w:sz w:val="20"/>
          <w:szCs w:val="20"/>
        </w:rPr>
        <w:t xml:space="preserve">_ </w:t>
      </w:r>
      <w:r w:rsidR="002107E1" w:rsidRPr="004C572B">
        <w:rPr>
          <w:rFonts w:eastAsia="Times New Roman" w:cstheme="minorHAnsi"/>
          <w:sz w:val="20"/>
          <w:szCs w:val="20"/>
        </w:rPr>
        <w:t xml:space="preserve"> </w:t>
      </w:r>
      <w:r w:rsidR="004F0846" w:rsidRPr="004C572B">
        <w:rPr>
          <w:rFonts w:eastAsia="Times New Roman" w:cstheme="minorHAnsi"/>
          <w:sz w:val="20"/>
          <w:szCs w:val="20"/>
        </w:rPr>
        <w:tab/>
      </w:r>
      <w:proofErr w:type="gramEnd"/>
      <w:r w:rsidR="004F0846" w:rsidRPr="004C572B">
        <w:rPr>
          <w:rFonts w:eastAsia="Times New Roman" w:cstheme="minorHAnsi"/>
          <w:sz w:val="20"/>
          <w:szCs w:val="20"/>
        </w:rPr>
        <w:tab/>
        <w:t>dal _________________ al________________</w:t>
      </w:r>
      <w:r w:rsidR="004F0846" w:rsidRPr="004C572B">
        <w:rPr>
          <w:rFonts w:eastAsia="Times New Roman" w:cstheme="minorHAnsi"/>
          <w:sz w:val="20"/>
          <w:szCs w:val="20"/>
        </w:rPr>
        <w:tab/>
      </w:r>
    </w:p>
    <w:p w:rsidR="008F4DD5" w:rsidRPr="004C572B" w:rsidRDefault="004F0846" w:rsidP="008F4DD5">
      <w:pPr>
        <w:tabs>
          <w:tab w:val="left" w:pos="2445"/>
        </w:tabs>
        <w:rPr>
          <w:rFonts w:eastAsia="Times New Roman" w:cstheme="minorHAnsi"/>
          <w:sz w:val="20"/>
          <w:szCs w:val="20"/>
        </w:rPr>
      </w:pPr>
      <w:r w:rsidRPr="004C572B">
        <w:rPr>
          <w:rFonts w:eastAsia="Times New Roman" w:cstheme="minorHAnsi"/>
          <w:sz w:val="20"/>
          <w:szCs w:val="20"/>
        </w:rPr>
        <w:t>dal _________________ al________________</w:t>
      </w:r>
      <w:r w:rsidRPr="004C572B">
        <w:rPr>
          <w:rFonts w:eastAsia="Times New Roman" w:cstheme="minorHAnsi"/>
          <w:sz w:val="20"/>
          <w:szCs w:val="20"/>
        </w:rPr>
        <w:tab/>
      </w:r>
      <w:r w:rsidRPr="004C572B">
        <w:rPr>
          <w:rFonts w:eastAsia="Times New Roman" w:cstheme="minorHAnsi"/>
          <w:sz w:val="20"/>
          <w:szCs w:val="20"/>
        </w:rPr>
        <w:tab/>
      </w:r>
      <w:r w:rsidR="008F4DD5" w:rsidRPr="004C572B">
        <w:rPr>
          <w:rFonts w:eastAsia="Times New Roman" w:cstheme="minorHAnsi"/>
          <w:sz w:val="20"/>
          <w:szCs w:val="20"/>
        </w:rPr>
        <w:t xml:space="preserve">dal _________________ al________________ </w:t>
      </w:r>
    </w:p>
    <w:p w:rsidR="00965E37" w:rsidRPr="004C572B" w:rsidRDefault="004F0846" w:rsidP="008F4DD5">
      <w:pPr>
        <w:tabs>
          <w:tab w:val="left" w:pos="2445"/>
        </w:tabs>
        <w:rPr>
          <w:rFonts w:eastAsia="Times New Roman" w:cstheme="minorHAnsi"/>
          <w:sz w:val="20"/>
          <w:szCs w:val="20"/>
        </w:rPr>
      </w:pPr>
      <w:r w:rsidRPr="004C572B">
        <w:rPr>
          <w:rFonts w:eastAsia="Times New Roman" w:cstheme="minorHAnsi"/>
          <w:sz w:val="20"/>
          <w:szCs w:val="20"/>
        </w:rPr>
        <w:t>dal _________________ al________________</w:t>
      </w:r>
      <w:r w:rsidRPr="004C572B">
        <w:rPr>
          <w:rFonts w:eastAsia="Times New Roman" w:cstheme="minorHAnsi"/>
          <w:sz w:val="20"/>
          <w:szCs w:val="20"/>
        </w:rPr>
        <w:tab/>
      </w:r>
      <w:r w:rsidRPr="004C572B">
        <w:rPr>
          <w:rFonts w:eastAsia="Times New Roman" w:cstheme="minorHAnsi"/>
          <w:sz w:val="20"/>
          <w:szCs w:val="20"/>
        </w:rPr>
        <w:tab/>
        <w:t>dal _________________ al________________</w:t>
      </w:r>
    </w:p>
    <w:p w:rsidR="00DA5D2C" w:rsidRPr="004C572B" w:rsidRDefault="00DA5D2C" w:rsidP="00DA5D2C">
      <w:pPr>
        <w:tabs>
          <w:tab w:val="left" w:pos="2445"/>
        </w:tabs>
        <w:rPr>
          <w:rFonts w:eastAsia="Times New Roman" w:cstheme="minorHAnsi"/>
          <w:sz w:val="20"/>
          <w:szCs w:val="20"/>
        </w:rPr>
      </w:pPr>
      <w:r w:rsidRPr="004C572B">
        <w:rPr>
          <w:rFonts w:eastAsia="Times New Roman" w:cstheme="minorHAnsi"/>
          <w:sz w:val="20"/>
          <w:szCs w:val="20"/>
        </w:rPr>
        <w:t>dal _________________ al_______________</w:t>
      </w:r>
      <w:proofErr w:type="gramStart"/>
      <w:r w:rsidRPr="004C572B">
        <w:rPr>
          <w:rFonts w:eastAsia="Times New Roman" w:cstheme="minorHAnsi"/>
          <w:sz w:val="20"/>
          <w:szCs w:val="20"/>
        </w:rPr>
        <w:t xml:space="preserve">_  </w:t>
      </w:r>
      <w:r w:rsidRPr="004C572B">
        <w:rPr>
          <w:rFonts w:eastAsia="Times New Roman" w:cstheme="minorHAnsi"/>
          <w:sz w:val="20"/>
          <w:szCs w:val="20"/>
        </w:rPr>
        <w:tab/>
      </w:r>
      <w:proofErr w:type="gramEnd"/>
      <w:r w:rsidRPr="004C572B">
        <w:rPr>
          <w:rFonts w:eastAsia="Times New Roman" w:cstheme="minorHAnsi"/>
          <w:sz w:val="20"/>
          <w:szCs w:val="20"/>
        </w:rPr>
        <w:tab/>
        <w:t>dal _________________ al________________</w:t>
      </w:r>
      <w:r w:rsidRPr="004C572B">
        <w:rPr>
          <w:rFonts w:eastAsia="Times New Roman" w:cstheme="minorHAnsi"/>
          <w:sz w:val="20"/>
          <w:szCs w:val="20"/>
        </w:rPr>
        <w:tab/>
      </w:r>
    </w:p>
    <w:p w:rsidR="00DA5D2C" w:rsidRPr="004C572B" w:rsidRDefault="00DA5D2C" w:rsidP="00DA5D2C">
      <w:pPr>
        <w:tabs>
          <w:tab w:val="left" w:pos="2445"/>
        </w:tabs>
        <w:rPr>
          <w:rFonts w:eastAsia="Times New Roman" w:cstheme="minorHAnsi"/>
          <w:sz w:val="20"/>
          <w:szCs w:val="20"/>
        </w:rPr>
      </w:pPr>
      <w:r w:rsidRPr="004C572B">
        <w:rPr>
          <w:rFonts w:eastAsia="Times New Roman" w:cstheme="minorHAnsi"/>
          <w:sz w:val="20"/>
          <w:szCs w:val="20"/>
        </w:rPr>
        <w:t>dal _________________ al_______________</w:t>
      </w:r>
      <w:proofErr w:type="gramStart"/>
      <w:r w:rsidRPr="004C572B">
        <w:rPr>
          <w:rFonts w:eastAsia="Times New Roman" w:cstheme="minorHAnsi"/>
          <w:sz w:val="20"/>
          <w:szCs w:val="20"/>
        </w:rPr>
        <w:t xml:space="preserve">_  </w:t>
      </w:r>
      <w:r w:rsidRPr="004C572B">
        <w:rPr>
          <w:rFonts w:eastAsia="Times New Roman" w:cstheme="minorHAnsi"/>
          <w:sz w:val="20"/>
          <w:szCs w:val="20"/>
        </w:rPr>
        <w:tab/>
      </w:r>
      <w:proofErr w:type="gramEnd"/>
      <w:r w:rsidRPr="004C572B">
        <w:rPr>
          <w:rFonts w:eastAsia="Times New Roman" w:cstheme="minorHAnsi"/>
          <w:sz w:val="20"/>
          <w:szCs w:val="20"/>
        </w:rPr>
        <w:tab/>
        <w:t>dal _________________ al________________</w:t>
      </w:r>
      <w:r w:rsidRPr="004C572B">
        <w:rPr>
          <w:rFonts w:eastAsia="Times New Roman" w:cstheme="minorHAnsi"/>
          <w:sz w:val="20"/>
          <w:szCs w:val="20"/>
        </w:rPr>
        <w:tab/>
      </w:r>
    </w:p>
    <w:p w:rsidR="00677C3D" w:rsidRPr="004C572B" w:rsidRDefault="00677C3D" w:rsidP="005D1793">
      <w:pPr>
        <w:pStyle w:val="Corpotesto"/>
        <w:spacing w:after="120"/>
        <w:rPr>
          <w:rFonts w:asciiTheme="minorHAnsi" w:hAnsiTheme="minorHAnsi" w:cstheme="minorHAnsi"/>
        </w:rPr>
      </w:pPr>
    </w:p>
    <w:p w:rsidR="008269C9" w:rsidRPr="004C572B" w:rsidRDefault="008269C9" w:rsidP="00307BEA">
      <w:pPr>
        <w:pStyle w:val="Corpotesto"/>
        <w:spacing w:after="120"/>
        <w:rPr>
          <w:rFonts w:asciiTheme="minorHAnsi" w:hAnsiTheme="minorHAnsi" w:cstheme="minorHAnsi"/>
        </w:rPr>
      </w:pPr>
    </w:p>
    <w:p w:rsidR="009871DE" w:rsidRPr="00327E16" w:rsidRDefault="004F0846" w:rsidP="00B8778E">
      <w:pPr>
        <w:rPr>
          <w:rFonts w:eastAsia="Times New Roman" w:cstheme="minorHAnsi"/>
          <w:sz w:val="20"/>
          <w:szCs w:val="20"/>
        </w:rPr>
      </w:pPr>
      <w:r w:rsidRPr="004C572B">
        <w:rPr>
          <w:rFonts w:eastAsia="Times New Roman" w:cstheme="minorHAnsi"/>
          <w:sz w:val="20"/>
          <w:szCs w:val="20"/>
        </w:rPr>
        <w:t>DATA</w:t>
      </w:r>
      <w:r w:rsidR="002E54E8" w:rsidRPr="004C572B">
        <w:rPr>
          <w:rFonts w:eastAsia="Times New Roman" w:cstheme="minorHAnsi"/>
          <w:sz w:val="20"/>
          <w:szCs w:val="20"/>
        </w:rPr>
        <w:t xml:space="preserve"> </w:t>
      </w:r>
      <w:r w:rsidR="00DA5D2C">
        <w:rPr>
          <w:rFonts w:eastAsia="Times New Roman" w:cstheme="minorHAnsi"/>
          <w:sz w:val="20"/>
          <w:szCs w:val="20"/>
        </w:rPr>
        <w:t>_________________</w:t>
      </w:r>
      <w:r w:rsidR="00AA326A" w:rsidRPr="004C572B">
        <w:rPr>
          <w:rFonts w:eastAsia="Times New Roman" w:cstheme="minorHAnsi"/>
          <w:sz w:val="20"/>
          <w:szCs w:val="20"/>
        </w:rPr>
        <w:t xml:space="preserve">               </w:t>
      </w:r>
      <w:r w:rsidR="00DA5D2C">
        <w:rPr>
          <w:rFonts w:eastAsia="Times New Roman" w:cstheme="minorHAnsi"/>
          <w:sz w:val="20"/>
          <w:szCs w:val="20"/>
        </w:rPr>
        <w:tab/>
      </w:r>
      <w:r w:rsidR="00DA5D2C">
        <w:rPr>
          <w:rFonts w:eastAsia="Times New Roman" w:cstheme="minorHAnsi"/>
          <w:sz w:val="20"/>
          <w:szCs w:val="20"/>
        </w:rPr>
        <w:tab/>
      </w:r>
      <w:r w:rsidRPr="004C572B">
        <w:rPr>
          <w:rFonts w:eastAsia="Times New Roman" w:cstheme="minorHAnsi"/>
          <w:sz w:val="20"/>
          <w:szCs w:val="20"/>
        </w:rPr>
        <w:t xml:space="preserve">FIRMA </w:t>
      </w:r>
      <w:r w:rsidRPr="004C572B">
        <w:rPr>
          <w:rFonts w:eastAsia="Times New Roman" w:cstheme="minorHAnsi"/>
          <w:sz w:val="20"/>
          <w:szCs w:val="20"/>
        </w:rPr>
        <w:tab/>
      </w:r>
      <w:r w:rsidR="00AA326A" w:rsidRPr="004C572B">
        <w:rPr>
          <w:rFonts w:eastAsia="Times New Roman" w:cstheme="minorHAnsi"/>
          <w:sz w:val="20"/>
          <w:szCs w:val="20"/>
        </w:rPr>
        <w:t xml:space="preserve"> </w:t>
      </w:r>
      <w:r w:rsidR="00DA5D2C">
        <w:rPr>
          <w:rFonts w:eastAsia="Times New Roman" w:cstheme="minorHAnsi"/>
          <w:sz w:val="20"/>
          <w:szCs w:val="20"/>
        </w:rPr>
        <w:t>_____________________________</w:t>
      </w:r>
      <w:r w:rsidR="00AA326A" w:rsidRPr="004C572B">
        <w:rPr>
          <w:rFonts w:eastAsia="Times New Roman" w:cstheme="minorHAnsi"/>
          <w:sz w:val="20"/>
          <w:szCs w:val="20"/>
        </w:rPr>
        <w:t xml:space="preserve">                                                   </w:t>
      </w:r>
    </w:p>
    <w:sectPr w:rsidR="009871DE" w:rsidRPr="00327E16" w:rsidSect="00327E16">
      <w:headerReference w:type="default" r:id="rId12"/>
      <w:footerReference w:type="default" r:id="rId13"/>
      <w:pgSz w:w="11906" w:h="16838"/>
      <w:pgMar w:top="709" w:right="1134" w:bottom="284" w:left="1134" w:header="11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536B" w:rsidRDefault="00E1536B" w:rsidP="001F4668">
      <w:pPr>
        <w:spacing w:after="0" w:line="240" w:lineRule="auto"/>
      </w:pPr>
      <w:r>
        <w:separator/>
      </w:r>
    </w:p>
  </w:endnote>
  <w:endnote w:type="continuationSeparator" w:id="0">
    <w:p w:rsidR="00E1536B" w:rsidRDefault="00E1536B" w:rsidP="001F4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5018359-4B62-4C65-A928-A037B49D1C3B}"/>
    <w:embedBold r:id="rId2" w:fontKey="{E7C2E399-6221-4DBF-BD48-AFFC7921047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CA6" w:rsidRPr="00C05737" w:rsidRDefault="007E5CA6" w:rsidP="00C05737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eastAsia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536B" w:rsidRDefault="00E1536B" w:rsidP="001F4668">
      <w:pPr>
        <w:spacing w:after="0" w:line="240" w:lineRule="auto"/>
      </w:pPr>
      <w:r>
        <w:separator/>
      </w:r>
    </w:p>
  </w:footnote>
  <w:footnote w:type="continuationSeparator" w:id="0">
    <w:p w:rsidR="00E1536B" w:rsidRDefault="00E1536B" w:rsidP="001F46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DED" w:rsidRDefault="00363DED" w:rsidP="00C05737">
    <w:pPr>
      <w:spacing w:after="0"/>
    </w:pPr>
  </w:p>
  <w:p w:rsidR="001F4668" w:rsidRPr="00CB735C" w:rsidRDefault="001F4668" w:rsidP="000B613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7C8CA9F6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22804A94"/>
    <w:multiLevelType w:val="hybridMultilevel"/>
    <w:tmpl w:val="BC408D8E"/>
    <w:lvl w:ilvl="0" w:tplc="55E6F4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690720"/>
    <w:multiLevelType w:val="hybridMultilevel"/>
    <w:tmpl w:val="08D63894"/>
    <w:lvl w:ilvl="0" w:tplc="55E6F4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323"/>
    <w:rsid w:val="0003691D"/>
    <w:rsid w:val="000407DF"/>
    <w:rsid w:val="000407FE"/>
    <w:rsid w:val="00053409"/>
    <w:rsid w:val="00061864"/>
    <w:rsid w:val="00064D8C"/>
    <w:rsid w:val="00074132"/>
    <w:rsid w:val="00074C0D"/>
    <w:rsid w:val="000852BA"/>
    <w:rsid w:val="000A5850"/>
    <w:rsid w:val="000B6133"/>
    <w:rsid w:val="000C36BA"/>
    <w:rsid w:val="000D2F79"/>
    <w:rsid w:val="000E650C"/>
    <w:rsid w:val="001109E9"/>
    <w:rsid w:val="001128C8"/>
    <w:rsid w:val="00120047"/>
    <w:rsid w:val="0012259B"/>
    <w:rsid w:val="00146A09"/>
    <w:rsid w:val="0017345D"/>
    <w:rsid w:val="00180841"/>
    <w:rsid w:val="001B23FE"/>
    <w:rsid w:val="001B24D8"/>
    <w:rsid w:val="001B34BF"/>
    <w:rsid w:val="001C2395"/>
    <w:rsid w:val="001D04D0"/>
    <w:rsid w:val="001E3619"/>
    <w:rsid w:val="001F3F85"/>
    <w:rsid w:val="001F4668"/>
    <w:rsid w:val="00200A22"/>
    <w:rsid w:val="002012A8"/>
    <w:rsid w:val="002107E1"/>
    <w:rsid w:val="00216DD3"/>
    <w:rsid w:val="002265CD"/>
    <w:rsid w:val="00233432"/>
    <w:rsid w:val="002375DB"/>
    <w:rsid w:val="002550D1"/>
    <w:rsid w:val="00270802"/>
    <w:rsid w:val="002A6E76"/>
    <w:rsid w:val="002D69E0"/>
    <w:rsid w:val="002E54E8"/>
    <w:rsid w:val="00301675"/>
    <w:rsid w:val="00302B2E"/>
    <w:rsid w:val="00307BEA"/>
    <w:rsid w:val="00315659"/>
    <w:rsid w:val="00322F8C"/>
    <w:rsid w:val="00326809"/>
    <w:rsid w:val="00327E16"/>
    <w:rsid w:val="00347E19"/>
    <w:rsid w:val="00363DED"/>
    <w:rsid w:val="0037365B"/>
    <w:rsid w:val="003A40B5"/>
    <w:rsid w:val="003C2A05"/>
    <w:rsid w:val="003F603B"/>
    <w:rsid w:val="0040393A"/>
    <w:rsid w:val="0041123D"/>
    <w:rsid w:val="004136F9"/>
    <w:rsid w:val="00416C9E"/>
    <w:rsid w:val="004176E9"/>
    <w:rsid w:val="00426813"/>
    <w:rsid w:val="00433FCE"/>
    <w:rsid w:val="00444816"/>
    <w:rsid w:val="00452AE9"/>
    <w:rsid w:val="0046269A"/>
    <w:rsid w:val="004651F7"/>
    <w:rsid w:val="004670A2"/>
    <w:rsid w:val="0047198C"/>
    <w:rsid w:val="004B3BE0"/>
    <w:rsid w:val="004B6A9E"/>
    <w:rsid w:val="004C35D6"/>
    <w:rsid w:val="004C572B"/>
    <w:rsid w:val="004D0B99"/>
    <w:rsid w:val="004D2FE5"/>
    <w:rsid w:val="004F0846"/>
    <w:rsid w:val="00503C77"/>
    <w:rsid w:val="005055BB"/>
    <w:rsid w:val="00510562"/>
    <w:rsid w:val="00531C0A"/>
    <w:rsid w:val="005416DF"/>
    <w:rsid w:val="00560E2B"/>
    <w:rsid w:val="00566841"/>
    <w:rsid w:val="00567FF4"/>
    <w:rsid w:val="00587881"/>
    <w:rsid w:val="00587CCA"/>
    <w:rsid w:val="0059235E"/>
    <w:rsid w:val="00597B90"/>
    <w:rsid w:val="005A0481"/>
    <w:rsid w:val="005A5AC2"/>
    <w:rsid w:val="005B419B"/>
    <w:rsid w:val="005D1793"/>
    <w:rsid w:val="005D4B98"/>
    <w:rsid w:val="005D71F3"/>
    <w:rsid w:val="005F4952"/>
    <w:rsid w:val="00612FF2"/>
    <w:rsid w:val="00615A28"/>
    <w:rsid w:val="00627291"/>
    <w:rsid w:val="0063610F"/>
    <w:rsid w:val="0064354F"/>
    <w:rsid w:val="0065252F"/>
    <w:rsid w:val="006566C0"/>
    <w:rsid w:val="006672EB"/>
    <w:rsid w:val="00677C3D"/>
    <w:rsid w:val="00680A67"/>
    <w:rsid w:val="006815E2"/>
    <w:rsid w:val="00681DA6"/>
    <w:rsid w:val="006A58F8"/>
    <w:rsid w:val="006B01F1"/>
    <w:rsid w:val="006C4756"/>
    <w:rsid w:val="006D1475"/>
    <w:rsid w:val="006D4074"/>
    <w:rsid w:val="006E02E6"/>
    <w:rsid w:val="006E6985"/>
    <w:rsid w:val="006F1805"/>
    <w:rsid w:val="00704695"/>
    <w:rsid w:val="007109E9"/>
    <w:rsid w:val="007136A8"/>
    <w:rsid w:val="00723F5A"/>
    <w:rsid w:val="00762115"/>
    <w:rsid w:val="00771D68"/>
    <w:rsid w:val="007849B0"/>
    <w:rsid w:val="00784CC9"/>
    <w:rsid w:val="007B0673"/>
    <w:rsid w:val="007B2EFB"/>
    <w:rsid w:val="007C5E39"/>
    <w:rsid w:val="007E5CA6"/>
    <w:rsid w:val="007E68E2"/>
    <w:rsid w:val="007F27EA"/>
    <w:rsid w:val="008075AA"/>
    <w:rsid w:val="00823F6F"/>
    <w:rsid w:val="00826264"/>
    <w:rsid w:val="008269C9"/>
    <w:rsid w:val="00836489"/>
    <w:rsid w:val="00844420"/>
    <w:rsid w:val="00872D81"/>
    <w:rsid w:val="00885AE0"/>
    <w:rsid w:val="008953FA"/>
    <w:rsid w:val="00895F0A"/>
    <w:rsid w:val="00897CBF"/>
    <w:rsid w:val="008A758A"/>
    <w:rsid w:val="008B61D8"/>
    <w:rsid w:val="008C0C65"/>
    <w:rsid w:val="008C32DB"/>
    <w:rsid w:val="008C5323"/>
    <w:rsid w:val="008D629D"/>
    <w:rsid w:val="008E4F68"/>
    <w:rsid w:val="008E5C59"/>
    <w:rsid w:val="008F3B9D"/>
    <w:rsid w:val="008F4DD5"/>
    <w:rsid w:val="009105A5"/>
    <w:rsid w:val="0092310C"/>
    <w:rsid w:val="00923A4B"/>
    <w:rsid w:val="0092451F"/>
    <w:rsid w:val="0092640C"/>
    <w:rsid w:val="0092758A"/>
    <w:rsid w:val="00927914"/>
    <w:rsid w:val="009373A8"/>
    <w:rsid w:val="00944673"/>
    <w:rsid w:val="009527D1"/>
    <w:rsid w:val="00965E37"/>
    <w:rsid w:val="00967BA3"/>
    <w:rsid w:val="00972885"/>
    <w:rsid w:val="00975EB5"/>
    <w:rsid w:val="00983A7D"/>
    <w:rsid w:val="009871DE"/>
    <w:rsid w:val="009876FA"/>
    <w:rsid w:val="009A25DA"/>
    <w:rsid w:val="009A372F"/>
    <w:rsid w:val="009D50A7"/>
    <w:rsid w:val="009E22BF"/>
    <w:rsid w:val="009E3C46"/>
    <w:rsid w:val="00A109A2"/>
    <w:rsid w:val="00A17DEB"/>
    <w:rsid w:val="00A2685C"/>
    <w:rsid w:val="00A504BE"/>
    <w:rsid w:val="00A54FBC"/>
    <w:rsid w:val="00A56C3F"/>
    <w:rsid w:val="00A65A24"/>
    <w:rsid w:val="00A7063A"/>
    <w:rsid w:val="00A81FFA"/>
    <w:rsid w:val="00A86354"/>
    <w:rsid w:val="00AA2D4F"/>
    <w:rsid w:val="00AA326A"/>
    <w:rsid w:val="00AC6D34"/>
    <w:rsid w:val="00AD1285"/>
    <w:rsid w:val="00AE6C75"/>
    <w:rsid w:val="00AF122F"/>
    <w:rsid w:val="00B0516F"/>
    <w:rsid w:val="00B0546D"/>
    <w:rsid w:val="00B216AD"/>
    <w:rsid w:val="00B22639"/>
    <w:rsid w:val="00B25EA5"/>
    <w:rsid w:val="00B46283"/>
    <w:rsid w:val="00B46E9A"/>
    <w:rsid w:val="00B606BA"/>
    <w:rsid w:val="00B62EE0"/>
    <w:rsid w:val="00B814FD"/>
    <w:rsid w:val="00B8778E"/>
    <w:rsid w:val="00B95D77"/>
    <w:rsid w:val="00BA2F09"/>
    <w:rsid w:val="00BC12DA"/>
    <w:rsid w:val="00BD3797"/>
    <w:rsid w:val="00BE09B6"/>
    <w:rsid w:val="00BE0E92"/>
    <w:rsid w:val="00BE6750"/>
    <w:rsid w:val="00C013C9"/>
    <w:rsid w:val="00C03195"/>
    <w:rsid w:val="00C05737"/>
    <w:rsid w:val="00C10B20"/>
    <w:rsid w:val="00C14A05"/>
    <w:rsid w:val="00C345D4"/>
    <w:rsid w:val="00C36724"/>
    <w:rsid w:val="00C3737A"/>
    <w:rsid w:val="00C410DF"/>
    <w:rsid w:val="00C56BDC"/>
    <w:rsid w:val="00C82AA6"/>
    <w:rsid w:val="00C920EA"/>
    <w:rsid w:val="00CA3E13"/>
    <w:rsid w:val="00CB735C"/>
    <w:rsid w:val="00CC45C5"/>
    <w:rsid w:val="00CF6A1D"/>
    <w:rsid w:val="00D0079D"/>
    <w:rsid w:val="00D02117"/>
    <w:rsid w:val="00D1207C"/>
    <w:rsid w:val="00D235A0"/>
    <w:rsid w:val="00D30C50"/>
    <w:rsid w:val="00D44763"/>
    <w:rsid w:val="00D453E4"/>
    <w:rsid w:val="00D53FB8"/>
    <w:rsid w:val="00D575B3"/>
    <w:rsid w:val="00D6540F"/>
    <w:rsid w:val="00D71565"/>
    <w:rsid w:val="00D80E0B"/>
    <w:rsid w:val="00D86E07"/>
    <w:rsid w:val="00DA5D2C"/>
    <w:rsid w:val="00DC2F73"/>
    <w:rsid w:val="00DD1D4D"/>
    <w:rsid w:val="00DE455B"/>
    <w:rsid w:val="00DE4DA6"/>
    <w:rsid w:val="00E00CA7"/>
    <w:rsid w:val="00E01F14"/>
    <w:rsid w:val="00E10B57"/>
    <w:rsid w:val="00E1536B"/>
    <w:rsid w:val="00E201EB"/>
    <w:rsid w:val="00E24737"/>
    <w:rsid w:val="00E27D68"/>
    <w:rsid w:val="00E34716"/>
    <w:rsid w:val="00E4053F"/>
    <w:rsid w:val="00E4114D"/>
    <w:rsid w:val="00E5018C"/>
    <w:rsid w:val="00E55C1F"/>
    <w:rsid w:val="00E84BCF"/>
    <w:rsid w:val="00E96CF1"/>
    <w:rsid w:val="00E96D63"/>
    <w:rsid w:val="00EA3108"/>
    <w:rsid w:val="00EA6239"/>
    <w:rsid w:val="00EB0171"/>
    <w:rsid w:val="00EB2BA0"/>
    <w:rsid w:val="00EB3F41"/>
    <w:rsid w:val="00EC6BD2"/>
    <w:rsid w:val="00ED29AE"/>
    <w:rsid w:val="00EE4338"/>
    <w:rsid w:val="00EF3ED4"/>
    <w:rsid w:val="00F03FF6"/>
    <w:rsid w:val="00F103C8"/>
    <w:rsid w:val="00F2127C"/>
    <w:rsid w:val="00F241B0"/>
    <w:rsid w:val="00F55B3F"/>
    <w:rsid w:val="00F777B4"/>
    <w:rsid w:val="00F84273"/>
    <w:rsid w:val="00F9021F"/>
    <w:rsid w:val="00F9201E"/>
    <w:rsid w:val="00FC32D7"/>
    <w:rsid w:val="00FD641B"/>
    <w:rsid w:val="00FE1A34"/>
    <w:rsid w:val="00FE2B04"/>
    <w:rsid w:val="00FE535E"/>
    <w:rsid w:val="00FF1624"/>
    <w:rsid w:val="00FF2EEF"/>
    <w:rsid w:val="00FF373F"/>
    <w:rsid w:val="00FF64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0647AEB"/>
  <w15:docId w15:val="{3820C5DB-DE9A-4EC5-9322-49C1C427B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241B0"/>
  </w:style>
  <w:style w:type="paragraph" w:styleId="Titolo1">
    <w:name w:val="heading 1"/>
    <w:basedOn w:val="Normale"/>
    <w:link w:val="Titolo1Carattere"/>
    <w:uiPriority w:val="9"/>
    <w:qFormat/>
    <w:rsid w:val="00B46E9A"/>
    <w:pPr>
      <w:widowControl w:val="0"/>
      <w:autoSpaceDE w:val="0"/>
      <w:autoSpaceDN w:val="0"/>
      <w:spacing w:after="0" w:line="240" w:lineRule="auto"/>
      <w:ind w:left="115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F46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F4668"/>
  </w:style>
  <w:style w:type="paragraph" w:styleId="Pidipagina">
    <w:name w:val="footer"/>
    <w:basedOn w:val="Normale"/>
    <w:link w:val="PidipaginaCarattere"/>
    <w:uiPriority w:val="99"/>
    <w:unhideWhenUsed/>
    <w:rsid w:val="001F46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F4668"/>
  </w:style>
  <w:style w:type="character" w:styleId="Collegamentoipertestuale">
    <w:name w:val="Hyperlink"/>
    <w:basedOn w:val="Carpredefinitoparagrafo"/>
    <w:uiPriority w:val="99"/>
    <w:unhideWhenUsed/>
    <w:rsid w:val="001F4668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F4668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7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B735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2310C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46E9A"/>
    <w:rPr>
      <w:rFonts w:ascii="Times New Roman" w:eastAsia="Times New Roman" w:hAnsi="Times New Roman" w:cs="Times New Roman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B46E9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46E9A"/>
    <w:rPr>
      <w:rFonts w:ascii="Times New Roman" w:eastAsia="Times New Roman" w:hAnsi="Times New Roman" w:cs="Times New Roman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567FF4"/>
    <w:pPr>
      <w:ind w:left="720"/>
      <w:contextualSpacing/>
    </w:pPr>
  </w:style>
  <w:style w:type="table" w:styleId="Grigliatabella">
    <w:name w:val="Table Grid"/>
    <w:basedOn w:val="Tabellanormale"/>
    <w:uiPriority w:val="39"/>
    <w:rsid w:val="009446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2550D1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customStyle="1" w:styleId="uv3um">
    <w:name w:val="uv3um"/>
    <w:basedOn w:val="Carpredefinitoparagrafo"/>
    <w:rsid w:val="00BE09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0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pace\Desktop\Intestazione%20R.%20Sicignano%20PNG%20-%20Copia%20-%20Copi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8E29F8-745D-4800-909A-4EAC6D2EC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Intestazione R. Sicignano PNG - Copia - Copia</Template>
  <TotalTime>25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Angela Pace</dc:creator>
  <cp:lastModifiedBy>Segreteria7</cp:lastModifiedBy>
  <cp:revision>12</cp:revision>
  <cp:lastPrinted>2026-08-19T07:12:00Z</cp:lastPrinted>
  <dcterms:created xsi:type="dcterms:W3CDTF">2026-08-18T11:47:00Z</dcterms:created>
  <dcterms:modified xsi:type="dcterms:W3CDTF">2026-08-19T07:13:00Z</dcterms:modified>
</cp:coreProperties>
</file>